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3442054" w:displacedByCustomXml="next"/>
    <w:bookmarkStart w:id="1" w:name="firm" w:displacedByCustomXml="next"/>
    <w:bookmarkStart w:id="2" w:name="_Hlk532932599" w:displacedByCustomXml="next"/>
    <w:sdt>
      <w:sdtPr>
        <w:rPr>
          <w:b/>
          <w:sz w:val="28"/>
          <w:szCs w:val="28"/>
          <w:lang w:val="en-AU"/>
        </w:rPr>
        <w:id w:val="190497433"/>
        <w:lock w:val="contentLocked"/>
        <w:placeholder>
          <w:docPart w:val="4991FDC153834B969E111D20C4A41587"/>
        </w:placeholder>
        <w:group/>
      </w:sdtPr>
      <w:sdtEndPr/>
      <w:sdtContent>
        <w:sdt>
          <w:sdtPr>
            <w:rPr>
              <w:rStyle w:val="JUDULChar"/>
            </w:rPr>
            <w:alias w:val="Judul: Times New Roman Font 14 pt, Bold, Centered"/>
            <w:tag w:val="Judul"/>
            <w:id w:val="-907766316"/>
            <w:lock w:val="sdtLocked"/>
            <w:placeholder>
              <w:docPart w:val="4991FDC153834B969E111D20C4A41587"/>
            </w:placeholder>
            <w15:appearance w15:val="hidden"/>
          </w:sdtPr>
          <w:sdtEndPr>
            <w:rPr>
              <w:rStyle w:val="JUDULChar"/>
            </w:rPr>
          </w:sdtEndPr>
          <w:sdtContent>
            <w:p w14:paraId="00968C8F" w14:textId="77777777" w:rsidR="004F2903" w:rsidRDefault="00501B79" w:rsidP="004F2903">
              <w:pPr>
                <w:shd w:val="solid" w:color="FFFFFF" w:fill="FFFFFF"/>
                <w:jc w:val="center"/>
                <w:rPr>
                  <w:rStyle w:val="JUDULChar"/>
                  <w:caps w:val="0"/>
                </w:rPr>
              </w:pPr>
              <w:r w:rsidRPr="00501B79">
                <w:rPr>
                  <w:rStyle w:val="JUDULChar"/>
                  <w:caps w:val="0"/>
                </w:rPr>
                <w:t>PENDAMPINGAN DAN PENERAPAN TEKNOLOGI</w:t>
              </w:r>
              <w:r w:rsidR="00232409">
                <w:rPr>
                  <w:rStyle w:val="JUDULChar"/>
                  <w:caps w:val="0"/>
                </w:rPr>
                <w:t xml:space="preserve"> </w:t>
              </w:r>
              <w:r w:rsidR="004F2903">
                <w:rPr>
                  <w:rStyle w:val="JUDULChar"/>
                  <w:caps w:val="0"/>
                </w:rPr>
                <w:t xml:space="preserve">TEPAT </w:t>
              </w:r>
              <w:r w:rsidR="00232409">
                <w:rPr>
                  <w:rStyle w:val="JUDULChar"/>
                  <w:caps w:val="0"/>
                </w:rPr>
                <w:t>GUNA</w:t>
              </w:r>
              <w:r w:rsidRPr="00501B79">
                <w:rPr>
                  <w:rStyle w:val="JUDULChar"/>
                  <w:caps w:val="0"/>
                </w:rPr>
                <w:t xml:space="preserve"> </w:t>
              </w:r>
            </w:p>
            <w:p w14:paraId="145E2E47" w14:textId="77777777" w:rsidR="004F2903" w:rsidRDefault="00501B79" w:rsidP="004F2903">
              <w:pPr>
                <w:shd w:val="solid" w:color="FFFFFF" w:fill="FFFFFF"/>
                <w:jc w:val="center"/>
                <w:rPr>
                  <w:rStyle w:val="JUDULChar"/>
                  <w:caps w:val="0"/>
                </w:rPr>
              </w:pPr>
              <w:r w:rsidRPr="00501B79">
                <w:rPr>
                  <w:rStyle w:val="JUDULChar"/>
                  <w:caps w:val="0"/>
                </w:rPr>
                <w:t>UNTUK PENINGKATAN PRODUKTIVITAS USAHA MEBEL</w:t>
              </w:r>
            </w:p>
            <w:p w14:paraId="445180A3" w14:textId="3B066E1A" w:rsidR="00FF7AC7" w:rsidRPr="00E0780C" w:rsidRDefault="00501B79" w:rsidP="004F2903">
              <w:pPr>
                <w:shd w:val="solid" w:color="FFFFFF" w:fill="FFFFFF"/>
                <w:jc w:val="center"/>
                <w:rPr>
                  <w:b/>
                  <w:sz w:val="28"/>
                  <w:szCs w:val="28"/>
                  <w:lang w:val="en-AU"/>
                </w:rPr>
              </w:pPr>
              <w:r w:rsidRPr="00501B79">
                <w:rPr>
                  <w:rStyle w:val="JUDULChar"/>
                  <w:caps w:val="0"/>
                </w:rPr>
                <w:t xml:space="preserve"> </w:t>
              </w:r>
              <w:r w:rsidR="00A50C9A">
                <w:rPr>
                  <w:rStyle w:val="JUDULChar"/>
                  <w:caps w:val="0"/>
                </w:rPr>
                <w:t>KOTA KUPANG</w:t>
              </w:r>
            </w:p>
          </w:sdtContent>
        </w:sdt>
      </w:sdtContent>
    </w:sdt>
    <w:bookmarkEnd w:id="0"/>
    <w:p w14:paraId="50FFE5FB" w14:textId="65378385" w:rsidR="00FF7AC7" w:rsidRPr="00E92F38" w:rsidRDefault="000E0846" w:rsidP="00B831F4">
      <w:pPr>
        <w:pStyle w:val="JUDUL"/>
      </w:pPr>
      <w:sdt>
        <w:sdtPr>
          <w:id w:val="-397827037"/>
          <w:lock w:val="contentLocked"/>
          <w:placeholder>
            <w:docPart w:val="4991FDC153834B969E111D20C4A41587"/>
          </w:placeholder>
          <w:group/>
        </w:sdtPr>
        <w:sdtEndPr>
          <w:rPr>
            <w:vertAlign w:val="superscript"/>
          </w:rPr>
        </w:sdtEndPr>
        <w:sdtContent>
          <w:bookmarkStart w:id="3" w:name="_Hlk33442072"/>
          <w:sdt>
            <w:sdtPr>
              <w:rPr>
                <w:rStyle w:val="IsiAbstrak"/>
              </w:rPr>
              <w:alias w:val="Author: 12 pt,Bold, Centered"/>
              <w:tag w:val="Author"/>
              <w:id w:val="-157617451"/>
              <w:lock w:val="sdtLocked"/>
              <w:placeholder>
                <w:docPart w:val="4991FDC153834B969E111D20C4A41587"/>
              </w:placeholder>
              <w15:appearance w15:val="hidden"/>
            </w:sdtPr>
            <w:sdtEndPr>
              <w:rPr>
                <w:rStyle w:val="authorjmeChar"/>
                <w:i w:val="0"/>
                <w:caps w:val="0"/>
                <w:vertAlign w:val="superscript"/>
              </w:rPr>
            </w:sdtEndPr>
            <w:sdtContent>
              <w:r w:rsidR="00501B79" w:rsidRPr="00501B79">
                <w:rPr>
                  <w:rStyle w:val="IsiAbstrak"/>
                  <w:caps w:val="0"/>
                </w:rPr>
                <w:t>Nursalim</w:t>
              </w:r>
              <w:r w:rsidR="00501B79" w:rsidRPr="00FE2CFD">
                <w:rPr>
                  <w:rStyle w:val="IsiAbstrak"/>
                  <w:caps w:val="0"/>
                  <w:vertAlign w:val="superscript"/>
                </w:rPr>
                <w:t>1</w:t>
              </w:r>
              <w:r w:rsidR="00501B79" w:rsidRPr="00501B79">
                <w:rPr>
                  <w:rStyle w:val="IsiAbstrak"/>
                  <w:caps w:val="0"/>
                </w:rPr>
                <w:t>, Agusthinus S. Sampeallo</w:t>
              </w:r>
              <w:r w:rsidR="00501B79" w:rsidRPr="00FE2CFD">
                <w:rPr>
                  <w:rStyle w:val="IsiAbstrak"/>
                  <w:caps w:val="0"/>
                  <w:vertAlign w:val="superscript"/>
                </w:rPr>
                <w:t>2</w:t>
              </w:r>
              <w:r w:rsidR="00501B79" w:rsidRPr="00501B79">
                <w:rPr>
                  <w:rStyle w:val="IsiAbstrak"/>
                  <w:caps w:val="0"/>
                </w:rPr>
                <w:t xml:space="preserve">, Abdul Wahid </w:t>
              </w:r>
              <w:proofErr w:type="gramStart"/>
              <w:r w:rsidR="00501B79" w:rsidRPr="00FE2CFD">
                <w:rPr>
                  <w:rStyle w:val="IsiAbstrak"/>
                  <w:caps w:val="0"/>
                  <w:vertAlign w:val="superscript"/>
                </w:rPr>
                <w:t>3</w:t>
              </w:r>
              <w:r w:rsidR="00501B79" w:rsidRPr="00501B79">
                <w:rPr>
                  <w:rStyle w:val="IsiAbstrak"/>
                  <w:caps w:val="0"/>
                </w:rPr>
                <w:t xml:space="preserve"> ,</w:t>
              </w:r>
              <w:proofErr w:type="gramEnd"/>
              <w:r w:rsidR="00501B79" w:rsidRPr="00501B79">
                <w:rPr>
                  <w:rStyle w:val="IsiAbstrak"/>
                  <w:caps w:val="0"/>
                </w:rPr>
                <w:t xml:space="preserve"> Nixson J. Meok</w:t>
              </w:r>
              <w:r w:rsidR="00501B79" w:rsidRPr="00FE2CFD">
                <w:rPr>
                  <w:rStyle w:val="IsiAbstrak"/>
                  <w:caps w:val="0"/>
                  <w:vertAlign w:val="superscript"/>
                </w:rPr>
                <w:t>4</w:t>
              </w:r>
            </w:sdtContent>
          </w:sdt>
        </w:sdtContent>
      </w:sdt>
    </w:p>
    <w:sdt>
      <w:sdtPr>
        <w:rPr>
          <w:iCs/>
          <w:vertAlign w:val="superscript"/>
        </w:rPr>
        <w:id w:val="1603077571"/>
        <w:lock w:val="contentLocked"/>
        <w:placeholder>
          <w:docPart w:val="4991FDC153834B969E111D20C4A41587"/>
        </w:placeholder>
        <w:group/>
      </w:sdtPr>
      <w:sdtEndPr>
        <w:rPr>
          <w:iCs w:val="0"/>
          <w:vertAlign w:val="baseline"/>
        </w:rPr>
      </w:sdtEndPr>
      <w:sdtContent>
        <w:sdt>
          <w:sdtPr>
            <w:rPr>
              <w:iCs/>
              <w:vertAlign w:val="superscript"/>
            </w:rPr>
            <w:alias w:val="Alamat afiliasi dan Email: 10 pt, Italic, Centered"/>
            <w:tag w:val="Alamat afiliasi dan Email: 10 pt, Italic, Centered"/>
            <w:id w:val="-529803968"/>
            <w:lock w:val="sdtLocked"/>
            <w:placeholder>
              <w:docPart w:val="4991FDC153834B969E111D20C4A41587"/>
            </w:placeholder>
            <w15:appearance w15:val="hidden"/>
          </w:sdtPr>
          <w:sdtEndPr>
            <w:rPr>
              <w:iCs w:val="0"/>
              <w:vertAlign w:val="baseline"/>
            </w:rPr>
          </w:sdtEndPr>
          <w:sdtContent>
            <w:p w14:paraId="5D790452" w14:textId="77777777" w:rsidR="00F208DE" w:rsidRDefault="00F208DE" w:rsidP="00677872">
              <w:pPr>
                <w:pStyle w:val="AuthorAffiliation"/>
                <w:rPr>
                  <w:iCs/>
                  <w:vertAlign w:val="superscript"/>
                </w:rPr>
              </w:pPr>
            </w:p>
            <w:p w14:paraId="379B902C" w14:textId="71901F20" w:rsidR="00501B79" w:rsidRDefault="00501B79" w:rsidP="00501B79">
              <w:pPr>
                <w:jc w:val="center"/>
              </w:pPr>
              <w:r w:rsidRPr="00845D67">
                <w:rPr>
                  <w:vertAlign w:val="superscript"/>
                </w:rPr>
                <w:t>1</w:t>
              </w:r>
              <w:r>
                <w:rPr>
                  <w:vertAlign w:val="superscript"/>
                </w:rPr>
                <w:t>,2</w:t>
              </w:r>
              <w:r w:rsidR="00AE6448" w:rsidRPr="00AE6448">
                <w:t>Program Studi</w:t>
              </w:r>
              <w:r>
                <w:t xml:space="preserve"> Teknik </w:t>
              </w:r>
              <w:r w:rsidRPr="004A4BAE">
                <w:t>Elektro, Fakultas Sains dan Teknik, Universitas Nusa Cendana</w:t>
              </w:r>
            </w:p>
            <w:p w14:paraId="2B2E5207" w14:textId="2C0E9F71" w:rsidR="00B7418B" w:rsidRDefault="00854948" w:rsidP="00501B79">
              <w:pPr>
                <w:jc w:val="center"/>
              </w:pPr>
              <w:r>
                <w:rPr>
                  <w:vertAlign w:val="superscript"/>
                </w:rPr>
                <w:t>3</w:t>
              </w:r>
              <w:r w:rsidR="00AE6448" w:rsidRPr="00AE6448">
                <w:t>Program Studi</w:t>
              </w:r>
              <w:r>
                <w:t xml:space="preserve"> Fisika</w:t>
              </w:r>
              <w:r w:rsidRPr="004A4BAE">
                <w:t>, Fakultas Sains dan Teknik, Universitas Nusa Cendana</w:t>
              </w:r>
            </w:p>
            <w:p w14:paraId="38DF9241" w14:textId="5E818707" w:rsidR="00854948" w:rsidRDefault="00AE6448" w:rsidP="00854948">
              <w:pPr>
                <w:jc w:val="center"/>
              </w:pPr>
              <w:r w:rsidRPr="00AE6448">
                <w:rPr>
                  <w:vertAlign w:val="superscript"/>
                </w:rPr>
                <w:t>4</w:t>
              </w:r>
              <w:r w:rsidRPr="00AE6448">
                <w:t xml:space="preserve">Program Studi Pendidikan Teknik Elektro, </w:t>
              </w:r>
              <w:r w:rsidR="002F515A">
                <w:t xml:space="preserve">PTK </w:t>
              </w:r>
              <w:bookmarkStart w:id="4" w:name="_GoBack"/>
              <w:bookmarkEnd w:id="4"/>
              <w:proofErr w:type="gramStart"/>
              <w:r w:rsidRPr="00AE6448">
                <w:t>FKIP,</w:t>
              </w:r>
              <w:r w:rsidR="00854948" w:rsidRPr="004A4BAE">
                <w:t>Universitas</w:t>
              </w:r>
              <w:proofErr w:type="gramEnd"/>
              <w:r w:rsidR="00854948" w:rsidRPr="004A4BAE">
                <w:t xml:space="preserve"> Nusa Cendana</w:t>
              </w:r>
            </w:p>
            <w:p w14:paraId="65F6B0BD" w14:textId="77777777" w:rsidR="00501B79" w:rsidRPr="00845D67" w:rsidRDefault="00501B79" w:rsidP="00501B79">
              <w:pPr>
                <w:jc w:val="center"/>
              </w:pPr>
              <w:r w:rsidRPr="004A4BAE">
                <w:t>Kupang-NTT, Telp. (0380) 881557, HP. 081239898101</w:t>
              </w:r>
            </w:p>
            <w:p w14:paraId="43E72AD0" w14:textId="77777777" w:rsidR="00501B79" w:rsidRPr="00845D67" w:rsidRDefault="00501B79" w:rsidP="00501B79">
              <w:pPr>
                <w:jc w:val="center"/>
              </w:pPr>
              <w:proofErr w:type="gramStart"/>
              <w:r w:rsidRPr="004A4BAE">
                <w:t>Email :</w:t>
              </w:r>
              <w:proofErr w:type="gramEnd"/>
              <w:r w:rsidRPr="004A4BAE">
                <w:t xml:space="preserve"> nursalim@staf.undana.ac.id</w:t>
              </w:r>
            </w:p>
            <w:p w14:paraId="44341625" w14:textId="7F31E142" w:rsidR="00FF7AC7" w:rsidRPr="00075EA6" w:rsidRDefault="00FF7AC7" w:rsidP="00B72108">
              <w:pPr>
                <w:pStyle w:val="AuthorAffiliation"/>
              </w:pPr>
              <w:r w:rsidRPr="00075EA6">
                <w:br/>
              </w:r>
            </w:p>
          </w:sdtContent>
        </w:sdt>
      </w:sdtContent>
    </w:sdt>
    <w:bookmarkEnd w:id="3" w:displacedByCustomXml="prev"/>
    <w:tbl>
      <w:tblPr>
        <w:tblStyle w:val="TableGrid"/>
        <w:tblW w:w="9497" w:type="dxa"/>
        <w:tblInd w:w="0" w:type="dxa"/>
        <w:tblLook w:val="04A0" w:firstRow="1" w:lastRow="0" w:firstColumn="1" w:lastColumn="0" w:noHBand="0" w:noVBand="1"/>
      </w:tblPr>
      <w:tblGrid>
        <w:gridCol w:w="2268"/>
        <w:gridCol w:w="284"/>
        <w:gridCol w:w="6945"/>
      </w:tblGrid>
      <w:tr w:rsidR="00F62320" w14:paraId="69D14E33" w14:textId="77777777" w:rsidTr="00BC5001">
        <w:tc>
          <w:tcPr>
            <w:tcW w:w="2268" w:type="dxa"/>
            <w:tcBorders>
              <w:top w:val="nil"/>
              <w:left w:val="nil"/>
              <w:bottom w:val="nil"/>
              <w:right w:val="nil"/>
            </w:tcBorders>
          </w:tcPr>
          <w:p w14:paraId="7DC09693" w14:textId="0D3D917A" w:rsidR="00F62320" w:rsidRPr="00C91C1D" w:rsidRDefault="009644CB" w:rsidP="005C0E19">
            <w:pPr>
              <w:rPr>
                <w:b/>
                <w:i/>
                <w:sz w:val="24"/>
                <w:szCs w:val="24"/>
              </w:rPr>
            </w:pPr>
            <w:r w:rsidRPr="00C91C1D">
              <w:rPr>
                <w:b/>
                <w:i/>
                <w:sz w:val="24"/>
                <w:szCs w:val="24"/>
              </w:rPr>
              <w:t>Info Artikel</w:t>
            </w:r>
          </w:p>
        </w:tc>
        <w:tc>
          <w:tcPr>
            <w:tcW w:w="284" w:type="dxa"/>
            <w:tcBorders>
              <w:top w:val="nil"/>
              <w:left w:val="nil"/>
              <w:bottom w:val="nil"/>
              <w:right w:val="nil"/>
            </w:tcBorders>
          </w:tcPr>
          <w:p w14:paraId="605D8D3F" w14:textId="77777777" w:rsidR="00F62320" w:rsidRDefault="00F62320" w:rsidP="00854F48">
            <w:pPr>
              <w:jc w:val="both"/>
              <w:rPr>
                <w:bCs/>
                <w:i/>
              </w:rPr>
            </w:pPr>
          </w:p>
        </w:tc>
        <w:tc>
          <w:tcPr>
            <w:tcW w:w="6945" w:type="dxa"/>
            <w:tcBorders>
              <w:top w:val="nil"/>
              <w:left w:val="nil"/>
              <w:bottom w:val="nil"/>
              <w:right w:val="nil"/>
            </w:tcBorders>
          </w:tcPr>
          <w:sdt>
            <w:sdtPr>
              <w:rPr>
                <w:b/>
                <w:i/>
                <w:sz w:val="24"/>
                <w:szCs w:val="24"/>
              </w:rPr>
              <w:alias w:val="Abstract Font Times New Roman 12 pt, Bold, Center"/>
              <w:tag w:val="Abstract Font Times New Roman 12 pt, Bold, Center"/>
              <w:id w:val="-471365348"/>
              <w:placeholder>
                <w:docPart w:val="DefaultPlaceholder_-1854013440"/>
              </w:placeholder>
              <w15:appearance w15:val="hidden"/>
              <w:text/>
            </w:sdtPr>
            <w:sdtEndPr/>
            <w:sdtContent>
              <w:p w14:paraId="309BF34B" w14:textId="727447D3" w:rsidR="00F62320" w:rsidRPr="00C91C1D" w:rsidRDefault="001902CB" w:rsidP="005058D5">
                <w:pPr>
                  <w:jc w:val="center"/>
                  <w:rPr>
                    <w:b/>
                    <w:i/>
                    <w:sz w:val="24"/>
                    <w:szCs w:val="24"/>
                  </w:rPr>
                </w:pPr>
                <w:r>
                  <w:rPr>
                    <w:b/>
                    <w:i/>
                    <w:sz w:val="24"/>
                    <w:szCs w:val="24"/>
                  </w:rPr>
                  <w:t>ABSTRACT</w:t>
                </w:r>
              </w:p>
            </w:sdtContent>
          </w:sdt>
        </w:tc>
      </w:tr>
      <w:tr w:rsidR="00BC5001" w:rsidRPr="00FC776F" w14:paraId="73EFA847" w14:textId="77777777" w:rsidTr="00BC5001">
        <w:trPr>
          <w:trHeight w:val="2278"/>
        </w:trPr>
        <w:tc>
          <w:tcPr>
            <w:tcW w:w="2268" w:type="dxa"/>
            <w:tcBorders>
              <w:top w:val="nil"/>
              <w:left w:val="nil"/>
              <w:bottom w:val="nil"/>
              <w:right w:val="nil"/>
            </w:tcBorders>
          </w:tcPr>
          <w:p w14:paraId="36099B4E" w14:textId="77777777" w:rsidR="00BC5001" w:rsidRDefault="00BC5001" w:rsidP="005C0E19">
            <w:pPr>
              <w:jc w:val="both"/>
              <w:rPr>
                <w:bCs/>
                <w:i/>
              </w:rPr>
            </w:pPr>
          </w:p>
          <w:p w14:paraId="503C41AC" w14:textId="5551968E" w:rsidR="00BC5001" w:rsidRPr="000309E4" w:rsidRDefault="00BC5001" w:rsidP="005C0E19">
            <w:pPr>
              <w:jc w:val="both"/>
              <w:rPr>
                <w:bCs/>
                <w:i/>
                <w:sz w:val="22"/>
                <w:szCs w:val="22"/>
              </w:rPr>
            </w:pPr>
            <w:r w:rsidRPr="000309E4">
              <w:rPr>
                <w:bCs/>
                <w:i/>
                <w:sz w:val="22"/>
                <w:szCs w:val="22"/>
              </w:rPr>
              <w:t>Histori Artikel:</w:t>
            </w:r>
          </w:p>
          <w:p w14:paraId="32B03515" w14:textId="125CD3D1" w:rsidR="00BC5001" w:rsidRPr="000309E4" w:rsidRDefault="00BC5001" w:rsidP="005C0E19">
            <w:pPr>
              <w:jc w:val="both"/>
              <w:rPr>
                <w:bCs/>
                <w:i/>
                <w:sz w:val="22"/>
                <w:szCs w:val="22"/>
              </w:rPr>
            </w:pPr>
            <w:r w:rsidRPr="000309E4">
              <w:rPr>
                <w:bCs/>
                <w:i/>
                <w:sz w:val="22"/>
                <w:szCs w:val="22"/>
              </w:rPr>
              <w:t>Diterima Feb xx, 20xx</w:t>
            </w:r>
          </w:p>
          <w:p w14:paraId="2CF14484" w14:textId="057883D5" w:rsidR="00BC5001" w:rsidRPr="000309E4" w:rsidRDefault="00BC5001" w:rsidP="005C0E19">
            <w:pPr>
              <w:jc w:val="both"/>
              <w:rPr>
                <w:bCs/>
                <w:i/>
                <w:sz w:val="22"/>
                <w:szCs w:val="22"/>
              </w:rPr>
            </w:pPr>
            <w:r w:rsidRPr="000309E4">
              <w:rPr>
                <w:bCs/>
                <w:i/>
                <w:sz w:val="22"/>
                <w:szCs w:val="22"/>
              </w:rPr>
              <w:t>Direvisi Mar xx, 20xx</w:t>
            </w:r>
          </w:p>
          <w:p w14:paraId="79C8AAA4" w14:textId="77777777" w:rsidR="00BC5001" w:rsidRDefault="00BC5001" w:rsidP="005C0E19">
            <w:pPr>
              <w:jc w:val="both"/>
              <w:rPr>
                <w:bCs/>
                <w:i/>
              </w:rPr>
            </w:pPr>
            <w:r w:rsidRPr="000309E4">
              <w:rPr>
                <w:bCs/>
                <w:i/>
                <w:sz w:val="22"/>
                <w:szCs w:val="22"/>
              </w:rPr>
              <w:t>Disetujui Mar xx, 20xx</w:t>
            </w:r>
          </w:p>
          <w:p w14:paraId="22474453" w14:textId="77777777" w:rsidR="00BC5001" w:rsidRDefault="00BC5001" w:rsidP="00BE5507">
            <w:pPr>
              <w:jc w:val="center"/>
              <w:rPr>
                <w:b/>
                <w:i/>
              </w:rPr>
            </w:pPr>
          </w:p>
          <w:p w14:paraId="37B07D25" w14:textId="6EB26B2C" w:rsidR="00BC5001" w:rsidRDefault="00BC5001" w:rsidP="005C0E19">
            <w:pPr>
              <w:jc w:val="both"/>
              <w:rPr>
                <w:bCs/>
                <w:i/>
              </w:rPr>
            </w:pPr>
          </w:p>
        </w:tc>
        <w:tc>
          <w:tcPr>
            <w:tcW w:w="284" w:type="dxa"/>
            <w:tcBorders>
              <w:top w:val="nil"/>
              <w:left w:val="nil"/>
              <w:bottom w:val="nil"/>
              <w:right w:val="nil"/>
            </w:tcBorders>
          </w:tcPr>
          <w:p w14:paraId="08BDB88E" w14:textId="77777777" w:rsidR="00BC5001" w:rsidRDefault="00BC5001" w:rsidP="00854F48">
            <w:pPr>
              <w:jc w:val="both"/>
              <w:rPr>
                <w:bCs/>
                <w:i/>
              </w:rPr>
            </w:pPr>
          </w:p>
        </w:tc>
        <w:tc>
          <w:tcPr>
            <w:tcW w:w="6945" w:type="dxa"/>
            <w:tcBorders>
              <w:top w:val="nil"/>
              <w:left w:val="nil"/>
              <w:bottom w:val="nil"/>
              <w:right w:val="nil"/>
            </w:tcBorders>
          </w:tcPr>
          <w:tbl>
            <w:tblPr>
              <w:tblStyle w:val="TableGrid"/>
              <w:tblW w:w="0" w:type="auto"/>
              <w:tblInd w:w="0" w:type="dxa"/>
              <w:tblLook w:val="04A0" w:firstRow="1" w:lastRow="0" w:firstColumn="1" w:lastColumn="0" w:noHBand="0" w:noVBand="1"/>
            </w:tblPr>
            <w:tblGrid>
              <w:gridCol w:w="2057"/>
            </w:tblGrid>
            <w:tr w:rsidR="00BC5001" w:rsidRPr="00FC776F" w14:paraId="46090721" w14:textId="77777777" w:rsidTr="005C0E19">
              <w:tc>
                <w:tcPr>
                  <w:tcW w:w="2057" w:type="dxa"/>
                  <w:tcBorders>
                    <w:top w:val="nil"/>
                    <w:left w:val="nil"/>
                    <w:bottom w:val="nil"/>
                    <w:right w:val="nil"/>
                  </w:tcBorders>
                </w:tcPr>
                <w:p w14:paraId="093EB742" w14:textId="47E3E4C7" w:rsidR="00BC5001" w:rsidRPr="00FC776F" w:rsidRDefault="00BC5001" w:rsidP="00F62320">
                  <w:pPr>
                    <w:jc w:val="both"/>
                    <w:rPr>
                      <w:bCs/>
                      <w:i/>
                    </w:rPr>
                  </w:pPr>
                </w:p>
              </w:tc>
            </w:tr>
          </w:tbl>
          <w:p w14:paraId="745D7811" w14:textId="52F7D4D4" w:rsidR="00852223" w:rsidRDefault="00852223" w:rsidP="00852223">
            <w:pPr>
              <w:pBdr>
                <w:bottom w:val="single" w:sz="4" w:space="1" w:color="auto"/>
              </w:pBdr>
              <w:rPr>
                <w:bCs/>
                <w:i/>
                <w:sz w:val="22"/>
                <w:szCs w:val="22"/>
              </w:rPr>
            </w:pPr>
            <w:r w:rsidRPr="00852223">
              <w:rPr>
                <w:bCs/>
                <w:i/>
                <w:sz w:val="22"/>
                <w:szCs w:val="22"/>
              </w:rPr>
              <w:t>This PPPUD program aims to provide solutions to the problems currently faced by our partners, namely UD. Gusti Karya, which is a micro</w:t>
            </w:r>
            <w:r w:rsidR="007865D6">
              <w:rPr>
                <w:bCs/>
                <w:i/>
                <w:sz w:val="22"/>
                <w:szCs w:val="22"/>
              </w:rPr>
              <w:t>-</w:t>
            </w:r>
            <w:r w:rsidRPr="00852223">
              <w:rPr>
                <w:bCs/>
                <w:i/>
                <w:sz w:val="22"/>
                <w:szCs w:val="22"/>
              </w:rPr>
              <w:t>business unit that produces furniture in the city of Kupang. The solution given is related to the problem of quality improvement and acceleration of the production process, by assisting and adopting more modern multi-functional furniture machines. Because according to partners, so far, they still use manual equipment more, so there is a need for rejuvenation of equipment that has more modern technology than the equipment they currently own. The output that has been achieved from the implementation of this PPPUD program is an increase in production capacity by 40 percent from the previous one.</w:t>
            </w:r>
          </w:p>
          <w:p w14:paraId="7EF388FE" w14:textId="77777777" w:rsidR="00852223" w:rsidRPr="00852223" w:rsidRDefault="00852223" w:rsidP="00852223">
            <w:pPr>
              <w:pBdr>
                <w:bottom w:val="single" w:sz="4" w:space="1" w:color="auto"/>
              </w:pBdr>
              <w:rPr>
                <w:bCs/>
                <w:i/>
                <w:sz w:val="22"/>
                <w:szCs w:val="22"/>
              </w:rPr>
            </w:pPr>
          </w:p>
          <w:p w14:paraId="381AB71D" w14:textId="40D40821" w:rsidR="00F94C2B" w:rsidRPr="0064617E" w:rsidRDefault="00852223" w:rsidP="00852223">
            <w:pPr>
              <w:pBdr>
                <w:bottom w:val="single" w:sz="4" w:space="1" w:color="auto"/>
              </w:pBdr>
              <w:jc w:val="both"/>
              <w:rPr>
                <w:bCs/>
                <w:i/>
                <w:sz w:val="24"/>
                <w:szCs w:val="24"/>
              </w:rPr>
            </w:pPr>
            <w:r w:rsidRPr="00852223">
              <w:rPr>
                <w:b/>
                <w:i/>
                <w:sz w:val="22"/>
                <w:szCs w:val="22"/>
              </w:rPr>
              <w:t>Keywords</w:t>
            </w:r>
            <w:r w:rsidRPr="00852223">
              <w:rPr>
                <w:bCs/>
                <w:i/>
                <w:sz w:val="22"/>
                <w:szCs w:val="22"/>
              </w:rPr>
              <w:t>: micro business, Kupang city furniture, multi-function furniture machines</w:t>
            </w:r>
          </w:p>
        </w:tc>
      </w:tr>
      <w:tr w:rsidR="00BC5001" w14:paraId="2B1D0911" w14:textId="77777777" w:rsidTr="00BC5001">
        <w:trPr>
          <w:trHeight w:val="1860"/>
        </w:trPr>
        <w:tc>
          <w:tcPr>
            <w:tcW w:w="9497" w:type="dxa"/>
            <w:gridSpan w:val="3"/>
            <w:tcBorders>
              <w:top w:val="nil"/>
              <w:left w:val="nil"/>
              <w:bottom w:val="nil"/>
              <w:right w:val="nil"/>
            </w:tcBorders>
          </w:tcPr>
          <w:sdt>
            <w:sdtPr>
              <w:rPr>
                <w:b/>
                <w:i/>
                <w:sz w:val="24"/>
                <w:szCs w:val="24"/>
              </w:rPr>
              <w:alias w:val="Abstrak Font Times New Roman 12 pt, Bold, Center"/>
              <w:tag w:val="Abstrak Font Times New Roman 12 pt, Bold"/>
              <w:id w:val="1748697635"/>
              <w:placeholder>
                <w:docPart w:val="8E8AF401CD6C4CFA9F28EF7DC6CE48B0"/>
              </w:placeholder>
              <w15:appearance w15:val="hidden"/>
              <w:text/>
            </w:sdtPr>
            <w:sdtEndPr/>
            <w:sdtContent>
              <w:p w14:paraId="20BDFC58" w14:textId="77777777" w:rsidR="00BC5001" w:rsidRDefault="001902CB" w:rsidP="00BC5001">
                <w:pPr>
                  <w:jc w:val="center"/>
                  <w:rPr>
                    <w:b/>
                    <w:i/>
                    <w:sz w:val="24"/>
                    <w:szCs w:val="24"/>
                  </w:rPr>
                </w:pPr>
                <w:r>
                  <w:rPr>
                    <w:b/>
                    <w:i/>
                    <w:sz w:val="24"/>
                    <w:szCs w:val="24"/>
                  </w:rPr>
                  <w:t>ABSTRAK</w:t>
                </w:r>
              </w:p>
            </w:sdtContent>
          </w:sdt>
          <w:p w14:paraId="5062E140" w14:textId="77777777" w:rsidR="00BC5001" w:rsidRDefault="00BC5001" w:rsidP="00BC5001">
            <w:pPr>
              <w:rPr>
                <w:bCs/>
                <w:i/>
                <w:sz w:val="22"/>
                <w:szCs w:val="22"/>
              </w:rPr>
            </w:pPr>
          </w:p>
          <w:p w14:paraId="615BA4B0" w14:textId="5FDB70D5" w:rsidR="00BC5001" w:rsidRDefault="00F94C2B" w:rsidP="003745D2">
            <w:pPr>
              <w:jc w:val="both"/>
              <w:rPr>
                <w:bCs/>
                <w:i/>
                <w:sz w:val="22"/>
                <w:szCs w:val="22"/>
              </w:rPr>
            </w:pPr>
            <w:r w:rsidRPr="00F94C2B">
              <w:rPr>
                <w:bCs/>
                <w:i/>
                <w:sz w:val="22"/>
                <w:szCs w:val="22"/>
              </w:rPr>
              <w:t>Program PPPUD ini bertujuan untuk memberikan solusi terhadap permasalahan yang sedang dihadapi oleh mitra</w:t>
            </w:r>
            <w:r w:rsidR="003745D2">
              <w:rPr>
                <w:bCs/>
                <w:i/>
                <w:sz w:val="22"/>
                <w:szCs w:val="22"/>
              </w:rPr>
              <w:t xml:space="preserve"> kami</w:t>
            </w:r>
            <w:r w:rsidR="00084997">
              <w:rPr>
                <w:bCs/>
                <w:i/>
                <w:sz w:val="22"/>
                <w:szCs w:val="22"/>
              </w:rPr>
              <w:t>,</w:t>
            </w:r>
            <w:r w:rsidR="003745D2">
              <w:rPr>
                <w:bCs/>
                <w:i/>
                <w:sz w:val="22"/>
                <w:szCs w:val="22"/>
              </w:rPr>
              <w:t xml:space="preserve"> yaitu UD. Gusti Karya </w:t>
            </w:r>
            <w:r w:rsidR="003745D2" w:rsidRPr="003745D2">
              <w:rPr>
                <w:bCs/>
                <w:i/>
                <w:sz w:val="22"/>
                <w:szCs w:val="22"/>
              </w:rPr>
              <w:t>yang merupakan sebuah unit usaha</w:t>
            </w:r>
            <w:r w:rsidR="003745D2">
              <w:rPr>
                <w:bCs/>
                <w:i/>
                <w:sz w:val="22"/>
                <w:szCs w:val="22"/>
              </w:rPr>
              <w:t xml:space="preserve"> </w:t>
            </w:r>
            <w:r w:rsidR="003745D2" w:rsidRPr="003745D2">
              <w:rPr>
                <w:bCs/>
                <w:i/>
                <w:sz w:val="22"/>
                <w:szCs w:val="22"/>
              </w:rPr>
              <w:t xml:space="preserve">mikro yang memproduksi </w:t>
            </w:r>
            <w:r w:rsidR="003745D2">
              <w:rPr>
                <w:bCs/>
                <w:i/>
                <w:sz w:val="22"/>
                <w:szCs w:val="22"/>
              </w:rPr>
              <w:t>mebeler</w:t>
            </w:r>
            <w:r w:rsidR="00887C6B">
              <w:rPr>
                <w:bCs/>
                <w:i/>
                <w:sz w:val="22"/>
                <w:szCs w:val="22"/>
              </w:rPr>
              <w:t xml:space="preserve"> di kota kupang</w:t>
            </w:r>
            <w:r w:rsidR="00084997">
              <w:rPr>
                <w:bCs/>
                <w:i/>
                <w:sz w:val="22"/>
                <w:szCs w:val="22"/>
              </w:rPr>
              <w:t>. Solusi yang diberikan</w:t>
            </w:r>
            <w:r w:rsidRPr="00F94C2B">
              <w:rPr>
                <w:bCs/>
                <w:i/>
                <w:sz w:val="22"/>
                <w:szCs w:val="22"/>
              </w:rPr>
              <w:t xml:space="preserve"> </w:t>
            </w:r>
            <w:r w:rsidR="00084997">
              <w:rPr>
                <w:bCs/>
                <w:i/>
                <w:sz w:val="22"/>
                <w:szCs w:val="22"/>
              </w:rPr>
              <w:t xml:space="preserve">yaitu </w:t>
            </w:r>
            <w:r w:rsidRPr="00F94C2B">
              <w:rPr>
                <w:bCs/>
                <w:i/>
                <w:sz w:val="22"/>
                <w:szCs w:val="22"/>
              </w:rPr>
              <w:t>terkait dengan masalah peningkatan mutu dan percepatan proses produksi</w:t>
            </w:r>
            <w:r w:rsidR="00084997">
              <w:rPr>
                <w:bCs/>
                <w:i/>
                <w:sz w:val="22"/>
                <w:szCs w:val="22"/>
              </w:rPr>
              <w:t>,</w:t>
            </w:r>
            <w:r w:rsidRPr="00F94C2B">
              <w:rPr>
                <w:bCs/>
                <w:i/>
                <w:sz w:val="22"/>
                <w:szCs w:val="22"/>
              </w:rPr>
              <w:t xml:space="preserve"> dengan cara melakukan pendampingan dan penerapan mesin-mesin mebeler multi fungsi yang lebih modern. Karena menurut mitra, selama ini, </w:t>
            </w:r>
            <w:r w:rsidR="002950F2">
              <w:rPr>
                <w:bCs/>
                <w:i/>
                <w:sz w:val="22"/>
                <w:szCs w:val="22"/>
              </w:rPr>
              <w:t xml:space="preserve">mereka </w:t>
            </w:r>
            <w:r w:rsidRPr="00F94C2B">
              <w:rPr>
                <w:bCs/>
                <w:i/>
                <w:sz w:val="22"/>
                <w:szCs w:val="22"/>
              </w:rPr>
              <w:t xml:space="preserve">masih lebih banyak menggunakan peralatan manual, sehingga perlu adanya peremajaan peralatan yang mempunyai teknologi yang lebih modern dibanding dengan peralatan yang dimilikinya saat ini. Adapun </w:t>
            </w:r>
            <w:r w:rsidR="00852223">
              <w:rPr>
                <w:bCs/>
                <w:i/>
                <w:sz w:val="22"/>
                <w:szCs w:val="22"/>
              </w:rPr>
              <w:t xml:space="preserve">hasil </w:t>
            </w:r>
            <w:r w:rsidRPr="00F94C2B">
              <w:rPr>
                <w:bCs/>
                <w:i/>
                <w:sz w:val="22"/>
                <w:szCs w:val="22"/>
              </w:rPr>
              <w:t>Luaran yang telah dicapai dari pelaksanaan program PPPUD ini</w:t>
            </w:r>
            <w:r w:rsidR="00852223">
              <w:rPr>
                <w:bCs/>
                <w:i/>
                <w:sz w:val="22"/>
                <w:szCs w:val="22"/>
              </w:rPr>
              <w:t>,</w:t>
            </w:r>
            <w:r w:rsidRPr="00F94C2B">
              <w:rPr>
                <w:bCs/>
                <w:i/>
                <w:sz w:val="22"/>
                <w:szCs w:val="22"/>
              </w:rPr>
              <w:t xml:space="preserve"> yaitu adanya Peningkatan kapasitas produksi sebesar 40 persen dari sebelumnya.</w:t>
            </w:r>
          </w:p>
          <w:p w14:paraId="00847F43" w14:textId="77777777" w:rsidR="00852223" w:rsidRDefault="00852223" w:rsidP="003745D2">
            <w:pPr>
              <w:jc w:val="both"/>
              <w:rPr>
                <w:bCs/>
                <w:i/>
                <w:sz w:val="22"/>
                <w:szCs w:val="22"/>
              </w:rPr>
            </w:pPr>
          </w:p>
          <w:p w14:paraId="13C9D533" w14:textId="4D289F9F" w:rsidR="00852223" w:rsidRDefault="00852223" w:rsidP="00852223">
            <w:pPr>
              <w:pBdr>
                <w:bottom w:val="single" w:sz="4" w:space="1" w:color="auto"/>
              </w:pBdr>
              <w:jc w:val="both"/>
              <w:rPr>
                <w:bCs/>
                <w:i/>
                <w:sz w:val="22"/>
                <w:szCs w:val="22"/>
              </w:rPr>
            </w:pPr>
            <w:r>
              <w:rPr>
                <w:b/>
                <w:i/>
                <w:sz w:val="22"/>
                <w:szCs w:val="22"/>
              </w:rPr>
              <w:t>Kata Kunci</w:t>
            </w:r>
            <w:r w:rsidRPr="00FC776F">
              <w:rPr>
                <w:b/>
                <w:i/>
                <w:sz w:val="22"/>
                <w:szCs w:val="22"/>
              </w:rPr>
              <w:t>:</w:t>
            </w:r>
            <w:r w:rsidRPr="00FC776F">
              <w:rPr>
                <w:bCs/>
                <w:i/>
                <w:sz w:val="22"/>
                <w:szCs w:val="22"/>
              </w:rPr>
              <w:t xml:space="preserve"> </w:t>
            </w:r>
            <w:r w:rsidRPr="003745D2">
              <w:rPr>
                <w:bCs/>
                <w:i/>
                <w:sz w:val="22"/>
                <w:szCs w:val="22"/>
              </w:rPr>
              <w:t>usaha</w:t>
            </w:r>
            <w:r>
              <w:rPr>
                <w:bCs/>
                <w:i/>
                <w:sz w:val="22"/>
                <w:szCs w:val="22"/>
              </w:rPr>
              <w:t xml:space="preserve"> </w:t>
            </w:r>
            <w:r w:rsidRPr="003745D2">
              <w:rPr>
                <w:bCs/>
                <w:i/>
                <w:sz w:val="22"/>
                <w:szCs w:val="22"/>
              </w:rPr>
              <w:t>mikro</w:t>
            </w:r>
            <w:r w:rsidRPr="00FC776F">
              <w:rPr>
                <w:bCs/>
                <w:i/>
                <w:sz w:val="22"/>
                <w:szCs w:val="22"/>
              </w:rPr>
              <w:t xml:space="preserve">, </w:t>
            </w:r>
            <w:r>
              <w:rPr>
                <w:bCs/>
                <w:i/>
                <w:sz w:val="22"/>
                <w:szCs w:val="22"/>
              </w:rPr>
              <w:t>mebeler kota kupang</w:t>
            </w:r>
            <w:r w:rsidRPr="00FC776F">
              <w:rPr>
                <w:bCs/>
                <w:i/>
                <w:sz w:val="22"/>
                <w:szCs w:val="22"/>
              </w:rPr>
              <w:t xml:space="preserve">, </w:t>
            </w:r>
            <w:r>
              <w:rPr>
                <w:bCs/>
                <w:i/>
                <w:sz w:val="22"/>
                <w:szCs w:val="22"/>
              </w:rPr>
              <w:t>mesin mebeler multi fungsi</w:t>
            </w:r>
          </w:p>
          <w:p w14:paraId="5DA8ADB6" w14:textId="045238DA" w:rsidR="00852223" w:rsidRDefault="00852223" w:rsidP="003745D2">
            <w:pPr>
              <w:jc w:val="both"/>
              <w:rPr>
                <w:bCs/>
                <w:i/>
              </w:rPr>
            </w:pPr>
          </w:p>
        </w:tc>
      </w:tr>
    </w:tbl>
    <w:p w14:paraId="365F4791" w14:textId="77777777" w:rsidR="00854F48" w:rsidRPr="00854F48" w:rsidRDefault="00854F48" w:rsidP="00854F48">
      <w:pPr>
        <w:jc w:val="both"/>
        <w:rPr>
          <w:bCs/>
          <w:i/>
        </w:rPr>
      </w:pPr>
    </w:p>
    <w:sdt>
      <w:sdtPr>
        <w:rPr>
          <w:b w:val="0"/>
          <w:bCs w:val="0"/>
          <w:caps w:val="0"/>
          <w:color w:val="auto"/>
          <w:sz w:val="20"/>
          <w:szCs w:val="20"/>
        </w:rPr>
        <w:id w:val="102465067"/>
        <w:placeholder>
          <w:docPart w:val="4991FDC153834B969E111D20C4A41587"/>
        </w:placeholder>
        <w15:appearance w15:val="hidden"/>
      </w:sdtPr>
      <w:sdtEndPr/>
      <w:sdtContent>
        <w:sdt>
          <w:sdtPr>
            <w:id w:val="1147008441"/>
            <w:placeholder>
              <w:docPart w:val="4991FDC153834B969E111D20C4A41587"/>
            </w:placeholder>
            <w15:appearance w15:val="hidden"/>
            <w:text/>
          </w:sdtPr>
          <w:sdtEndPr/>
          <w:sdtContent>
            <w:p w14:paraId="036E4E68" w14:textId="1B84CACE" w:rsidR="00FF7AC7" w:rsidRPr="00BC5001" w:rsidRDefault="001902CB" w:rsidP="00BC5001">
              <w:pPr>
                <w:pStyle w:val="subjme"/>
                <w:spacing w:line="480" w:lineRule="auto"/>
              </w:pPr>
              <w:r>
                <w:t>pendahuluan</w:t>
              </w:r>
            </w:p>
          </w:sdtContent>
        </w:sdt>
        <w:bookmarkEnd w:id="1"/>
        <w:p w14:paraId="47BF8609" w14:textId="74C3FF35" w:rsidR="005D7D47" w:rsidRPr="002F0FB5" w:rsidRDefault="004400E6" w:rsidP="00F2299D">
          <w:pPr>
            <w:pStyle w:val="subjme"/>
            <w:numPr>
              <w:ilvl w:val="0"/>
              <w:numId w:val="0"/>
            </w:numPr>
            <w:spacing w:before="0" w:after="0" w:line="480" w:lineRule="auto"/>
            <w:rPr>
              <w:rStyle w:val="isijme"/>
              <w:b w:val="0"/>
              <w:bCs w:val="0"/>
              <w:caps w:val="0"/>
              <w:color w:val="auto"/>
              <w:sz w:val="24"/>
            </w:rPr>
          </w:pPr>
          <w:r>
            <w:rPr>
              <w:rStyle w:val="isijme"/>
              <w:b w:val="0"/>
              <w:bCs w:val="0"/>
              <w:caps w:val="0"/>
              <w:color w:val="auto"/>
              <w:sz w:val="24"/>
            </w:rPr>
            <w:tab/>
          </w:r>
          <w:r w:rsidR="005D7D47" w:rsidRPr="002F0FB5">
            <w:rPr>
              <w:rStyle w:val="isijme"/>
              <w:b w:val="0"/>
              <w:bCs w:val="0"/>
              <w:caps w:val="0"/>
              <w:color w:val="auto"/>
              <w:sz w:val="24"/>
            </w:rPr>
            <w:t>Pertumbuhan makro baik nasional pada biasanya serta Nusa Tenggara Timur</w:t>
          </w:r>
          <w:r w:rsidR="008E3114" w:rsidRPr="002F0FB5">
            <w:rPr>
              <w:rStyle w:val="isijme"/>
              <w:b w:val="0"/>
              <w:bCs w:val="0"/>
              <w:caps w:val="0"/>
              <w:color w:val="auto"/>
              <w:sz w:val="24"/>
            </w:rPr>
            <w:t xml:space="preserve"> </w:t>
          </w:r>
          <w:r w:rsidR="00976051" w:rsidRPr="002F0FB5">
            <w:rPr>
              <w:rStyle w:val="isijme"/>
              <w:b w:val="0"/>
              <w:bCs w:val="0"/>
              <w:caps w:val="0"/>
              <w:color w:val="auto"/>
              <w:sz w:val="24"/>
            </w:rPr>
            <w:t>(NTT</w:t>
          </w:r>
          <w:r w:rsidR="005D7D47" w:rsidRPr="002F0FB5">
            <w:rPr>
              <w:rStyle w:val="isijme"/>
              <w:b w:val="0"/>
              <w:bCs w:val="0"/>
              <w:caps w:val="0"/>
              <w:color w:val="auto"/>
              <w:sz w:val="24"/>
            </w:rPr>
            <w:t xml:space="preserve">) sudah memperlihatkan perubahan- perubahan ke arah yang lebih baik dalam bermacam bidang. Tetapi demikian, pembangunan wilayah ini masih memerlukan kerja keras </w:t>
          </w:r>
          <w:r w:rsidR="00976051" w:rsidRPr="002F0FB5">
            <w:rPr>
              <w:rStyle w:val="isijme"/>
              <w:b w:val="0"/>
              <w:bCs w:val="0"/>
              <w:caps w:val="0"/>
              <w:color w:val="auto"/>
              <w:sz w:val="24"/>
            </w:rPr>
            <w:t>dari berbagai</w:t>
          </w:r>
          <w:r w:rsidR="005D7D47" w:rsidRPr="002F0FB5">
            <w:rPr>
              <w:rStyle w:val="isijme"/>
              <w:b w:val="0"/>
              <w:bCs w:val="0"/>
              <w:caps w:val="0"/>
              <w:color w:val="auto"/>
              <w:sz w:val="24"/>
            </w:rPr>
            <w:t xml:space="preserve"> kalangan </w:t>
          </w:r>
          <w:r w:rsidR="008E3114" w:rsidRPr="002F0FB5">
            <w:rPr>
              <w:rStyle w:val="isijme"/>
              <w:b w:val="0"/>
              <w:bCs w:val="0"/>
              <w:caps w:val="0"/>
              <w:color w:val="auto"/>
              <w:sz w:val="24"/>
            </w:rPr>
            <w:t>khu</w:t>
          </w:r>
          <w:r w:rsidR="008E3114" w:rsidRPr="002F0FB5">
            <w:rPr>
              <w:rStyle w:val="isijme"/>
              <w:b w:val="0"/>
              <w:bCs w:val="0"/>
              <w:caps w:val="0"/>
              <w:color w:val="auto"/>
              <w:sz w:val="24"/>
            </w:rPr>
            <w:lastRenderedPageBreak/>
            <w:t>susnya Usaha</w:t>
          </w:r>
          <w:r w:rsidR="005D7D47" w:rsidRPr="002F0FB5">
            <w:rPr>
              <w:rStyle w:val="isijme"/>
              <w:b w:val="0"/>
              <w:bCs w:val="0"/>
              <w:caps w:val="0"/>
              <w:color w:val="auto"/>
              <w:sz w:val="24"/>
            </w:rPr>
            <w:t xml:space="preserve"> Mikro Kecil </w:t>
          </w:r>
          <w:r w:rsidR="00976051" w:rsidRPr="002F0FB5">
            <w:rPr>
              <w:rStyle w:val="isijme"/>
              <w:b w:val="0"/>
              <w:bCs w:val="0"/>
              <w:caps w:val="0"/>
              <w:color w:val="auto"/>
              <w:sz w:val="24"/>
            </w:rPr>
            <w:t>Menengah</w:t>
          </w:r>
          <w:r w:rsidR="00976051">
            <w:rPr>
              <w:rStyle w:val="isijme"/>
              <w:b w:val="0"/>
              <w:bCs w:val="0"/>
              <w:caps w:val="0"/>
              <w:color w:val="auto"/>
              <w:sz w:val="24"/>
            </w:rPr>
            <w:t xml:space="preserve"> </w:t>
          </w:r>
          <w:r w:rsidR="00976051" w:rsidRPr="002F0FB5">
            <w:rPr>
              <w:rStyle w:val="isijme"/>
              <w:b w:val="0"/>
              <w:bCs w:val="0"/>
              <w:caps w:val="0"/>
              <w:color w:val="auto"/>
              <w:sz w:val="24"/>
            </w:rPr>
            <w:t>(UMKM</w:t>
          </w:r>
          <w:r w:rsidR="005D7D47" w:rsidRPr="002F0FB5">
            <w:rPr>
              <w:rStyle w:val="isijme"/>
              <w:b w:val="0"/>
              <w:bCs w:val="0"/>
              <w:caps w:val="0"/>
              <w:color w:val="auto"/>
              <w:sz w:val="24"/>
            </w:rPr>
            <w:t xml:space="preserve">) </w:t>
          </w:r>
          <w:r w:rsidR="008E3114" w:rsidRPr="002F0FB5">
            <w:rPr>
              <w:rStyle w:val="isijme"/>
              <w:b w:val="0"/>
              <w:bCs w:val="0"/>
              <w:caps w:val="0"/>
              <w:color w:val="auto"/>
              <w:sz w:val="24"/>
            </w:rPr>
            <w:t>untuk meningkatkan</w:t>
          </w:r>
          <w:r w:rsidR="005D7D47" w:rsidRPr="002F0FB5">
            <w:rPr>
              <w:rStyle w:val="isijme"/>
              <w:b w:val="0"/>
              <w:bCs w:val="0"/>
              <w:caps w:val="0"/>
              <w:color w:val="auto"/>
              <w:sz w:val="24"/>
            </w:rPr>
            <w:t xml:space="preserve"> persaingan </w:t>
          </w:r>
          <w:r w:rsidR="008E3114" w:rsidRPr="002F0FB5">
            <w:rPr>
              <w:rStyle w:val="isijme"/>
              <w:b w:val="0"/>
              <w:bCs w:val="0"/>
              <w:caps w:val="0"/>
              <w:color w:val="auto"/>
              <w:sz w:val="24"/>
            </w:rPr>
            <w:t>secara luas</w:t>
          </w:r>
          <w:r w:rsidR="005D7D47" w:rsidRPr="002F0FB5">
            <w:rPr>
              <w:rStyle w:val="isijme"/>
              <w:b w:val="0"/>
              <w:bCs w:val="0"/>
              <w:caps w:val="0"/>
              <w:color w:val="auto"/>
              <w:sz w:val="24"/>
            </w:rPr>
            <w:t xml:space="preserve"> </w:t>
          </w:r>
          <w:r w:rsidR="00745495" w:rsidRPr="002F0FB5">
            <w:rPr>
              <w:rStyle w:val="isijme"/>
              <w:b w:val="0"/>
              <w:bCs w:val="0"/>
              <w:caps w:val="0"/>
              <w:color w:val="auto"/>
              <w:sz w:val="24"/>
            </w:rPr>
            <w:t>khususnya untuk menghadapi perdagangan bebas Masyarakat</w:t>
          </w:r>
          <w:r w:rsidR="005D7D47" w:rsidRPr="002F0FB5">
            <w:rPr>
              <w:rStyle w:val="isijme"/>
              <w:b w:val="0"/>
              <w:bCs w:val="0"/>
              <w:caps w:val="0"/>
              <w:color w:val="auto"/>
              <w:sz w:val="24"/>
            </w:rPr>
            <w:t xml:space="preserve"> Ekonomi </w:t>
          </w:r>
          <w:r w:rsidR="00976051" w:rsidRPr="002F0FB5">
            <w:rPr>
              <w:rStyle w:val="isijme"/>
              <w:b w:val="0"/>
              <w:bCs w:val="0"/>
              <w:caps w:val="0"/>
              <w:color w:val="auto"/>
              <w:sz w:val="24"/>
            </w:rPr>
            <w:t>ASEAN</w:t>
          </w:r>
          <w:r w:rsidR="00976051">
            <w:rPr>
              <w:rStyle w:val="isijme"/>
              <w:b w:val="0"/>
              <w:bCs w:val="0"/>
              <w:caps w:val="0"/>
              <w:color w:val="auto"/>
              <w:sz w:val="24"/>
            </w:rPr>
            <w:t xml:space="preserve"> </w:t>
          </w:r>
          <w:r w:rsidR="00976051" w:rsidRPr="002F0FB5">
            <w:rPr>
              <w:rStyle w:val="isijme"/>
              <w:b w:val="0"/>
              <w:bCs w:val="0"/>
              <w:caps w:val="0"/>
              <w:color w:val="auto"/>
              <w:sz w:val="24"/>
            </w:rPr>
            <w:t>(MEA</w:t>
          </w:r>
          <w:r w:rsidR="005D7D47" w:rsidRPr="002F0FB5">
            <w:rPr>
              <w:rStyle w:val="isijme"/>
              <w:b w:val="0"/>
              <w:bCs w:val="0"/>
              <w:caps w:val="0"/>
              <w:color w:val="auto"/>
              <w:sz w:val="24"/>
            </w:rPr>
            <w:t xml:space="preserve">) yang telah mulai berlaku di tahun 2016. MEA sendiri </w:t>
          </w:r>
          <w:r w:rsidR="002F0FB5" w:rsidRPr="002F0FB5">
            <w:rPr>
              <w:rStyle w:val="isijme"/>
              <w:b w:val="0"/>
              <w:bCs w:val="0"/>
              <w:caps w:val="0"/>
              <w:color w:val="auto"/>
              <w:sz w:val="24"/>
            </w:rPr>
            <w:t>adalah merupakan sebuah peluang sekaligus tantangan</w:t>
          </w:r>
          <w:r w:rsidR="002F0FB5">
            <w:rPr>
              <w:rStyle w:val="isijme"/>
              <w:b w:val="0"/>
              <w:bCs w:val="0"/>
              <w:caps w:val="0"/>
              <w:color w:val="auto"/>
              <w:sz w:val="24"/>
            </w:rPr>
            <w:t>.</w:t>
          </w:r>
          <w:r w:rsidR="002F0FB5" w:rsidRPr="002F0FB5">
            <w:rPr>
              <w:rStyle w:val="isijme"/>
              <w:b w:val="0"/>
              <w:bCs w:val="0"/>
              <w:caps w:val="0"/>
              <w:color w:val="auto"/>
              <w:sz w:val="24"/>
            </w:rPr>
            <w:t xml:space="preserve"> </w:t>
          </w:r>
          <w:r w:rsidR="002F0FB5">
            <w:rPr>
              <w:rStyle w:val="isijme"/>
              <w:b w:val="0"/>
              <w:bCs w:val="0"/>
              <w:caps w:val="0"/>
              <w:color w:val="auto"/>
              <w:sz w:val="24"/>
            </w:rPr>
            <w:t>K</w:t>
          </w:r>
          <w:r w:rsidR="002F0FB5" w:rsidRPr="002F0FB5">
            <w:rPr>
              <w:rStyle w:val="isijme"/>
              <w:b w:val="0"/>
              <w:bCs w:val="0"/>
              <w:caps w:val="0"/>
              <w:color w:val="auto"/>
              <w:sz w:val="24"/>
            </w:rPr>
            <w:t>arena dengan adanya MEA, barang dan jasa, investasi, serta tenaga kerja terampil akan bebas bergerak dan</w:t>
          </w:r>
          <w:r w:rsidR="002F0FB5">
            <w:rPr>
              <w:rStyle w:val="isijme"/>
              <w:b w:val="0"/>
              <w:bCs w:val="0"/>
              <w:caps w:val="0"/>
              <w:color w:val="auto"/>
              <w:sz w:val="24"/>
            </w:rPr>
            <w:t xml:space="preserve"> </w:t>
          </w:r>
          <w:r w:rsidR="002F0FB5" w:rsidRPr="002F0FB5">
            <w:rPr>
              <w:rStyle w:val="isijme"/>
              <w:b w:val="0"/>
              <w:bCs w:val="0"/>
              <w:caps w:val="0"/>
              <w:color w:val="auto"/>
              <w:sz w:val="24"/>
            </w:rPr>
            <w:t xml:space="preserve">mengalir diantara negara-negara ASEAN, </w:t>
          </w:r>
          <w:r w:rsidR="00F2299D">
            <w:rPr>
              <w:rStyle w:val="isijme"/>
              <w:b w:val="0"/>
              <w:bCs w:val="0"/>
              <w:caps w:val="0"/>
              <w:color w:val="auto"/>
              <w:sz w:val="24"/>
            </w:rPr>
            <w:t xml:space="preserve">begitupun dengan </w:t>
          </w:r>
          <w:r w:rsidR="002F0FB5" w:rsidRPr="002F0FB5">
            <w:rPr>
              <w:rStyle w:val="isijme"/>
              <w:b w:val="0"/>
              <w:bCs w:val="0"/>
              <w:caps w:val="0"/>
              <w:color w:val="auto"/>
              <w:sz w:val="24"/>
            </w:rPr>
            <w:t>pembebasan tarif bea masuk, kemudahan perizinan, dan pembebasan visa kerja</w:t>
          </w:r>
          <w:r w:rsidR="00F2299D">
            <w:rPr>
              <w:rStyle w:val="isijme"/>
              <w:b w:val="0"/>
              <w:bCs w:val="0"/>
              <w:caps w:val="0"/>
              <w:color w:val="auto"/>
              <w:sz w:val="24"/>
            </w:rPr>
            <w:t xml:space="preserve"> </w:t>
          </w:r>
          <w:r w:rsidR="00F2299D">
            <w:rPr>
              <w:rStyle w:val="isijme"/>
              <w:b w:val="0"/>
              <w:bCs w:val="0"/>
              <w:caps w:val="0"/>
              <w:color w:val="auto"/>
              <w:sz w:val="24"/>
            </w:rPr>
            <w:fldChar w:fldCharType="begin" w:fldLock="1"/>
          </w:r>
          <w:r w:rsidR="00F2299D">
            <w:rPr>
              <w:rStyle w:val="isijme"/>
              <w:b w:val="0"/>
              <w:bCs w:val="0"/>
              <w:caps w:val="0"/>
              <w:color w:val="auto"/>
              <w:sz w:val="24"/>
            </w:rPr>
            <w:instrText>ADDIN CSL_CITATION {"citationItems":[{"id":"ITEM-1","itemData":{"ISBN":"6281316470020","ISSN":"2355-4118","abstract":"The enforcement of the ASEAN Economic Community (AEC) is already underway at the end of 2015 and marks a new era of liberalization in the ASEAN region. AEC main goal is to encourage economic efficiency and competitiveness of the ASEAN region. To achieve the goal, each ASEAN member states have to prepare themselves to be able to compete with other ASEAN countries, including in terms of attracting investment by creating a conducive investment climate. For Indonesia, AEC becomes an opportunity as well as a challenge to enhance its competitiveness in order to occupate the open ASEAN market. This article briefly reviews the implementation of AEC enforcement and how the readiness and competitiveness of each member state in facing of AEC, in particular is to see the Indonesian investment competitiveness compared to other ASEAN member states.","author":[{"dropping-particle":"","family":"Usman","given":"Fajar","non-dropping-particle":"","parse-names":false,"suffix":""}],"container-title":"Jurnal Lingkar Widyaiswara","id":"ITEM-1","issue":"1","issued":{"date-parts":[["2016"]]},"page":"33-36","title":"Masyarakat Ekonomi ASEAN ( MEA ) dan Daya Saing Investasi Indonesia","type":"article-journal","volume":"3"},"uris":["http://www.mendeley.com/documents/?uuid=3b328bbf-fc5b-48af-902e-0aa464b0e78f"]}],"mendeley":{"formattedCitation":"(Usman, 2016)","plainTextFormattedCitation":"(Usman, 2016)","previouslyFormattedCitation":"(Usman, 2016)"},"properties":{"noteIndex":0},"schema":"https://github.com/citation-style-language/schema/raw/master/csl-citation.json"}</w:instrText>
          </w:r>
          <w:r w:rsidR="00F2299D">
            <w:rPr>
              <w:rStyle w:val="isijme"/>
              <w:b w:val="0"/>
              <w:bCs w:val="0"/>
              <w:caps w:val="0"/>
              <w:color w:val="auto"/>
              <w:sz w:val="24"/>
            </w:rPr>
            <w:fldChar w:fldCharType="separate"/>
          </w:r>
          <w:r w:rsidR="00F2299D" w:rsidRPr="00F2299D">
            <w:rPr>
              <w:rStyle w:val="isijme"/>
              <w:b w:val="0"/>
              <w:bCs w:val="0"/>
              <w:caps w:val="0"/>
              <w:noProof/>
              <w:color w:val="auto"/>
              <w:sz w:val="24"/>
            </w:rPr>
            <w:t>(Usman, 2016)</w:t>
          </w:r>
          <w:r w:rsidR="00F2299D">
            <w:rPr>
              <w:rStyle w:val="isijme"/>
              <w:b w:val="0"/>
              <w:bCs w:val="0"/>
              <w:caps w:val="0"/>
              <w:color w:val="auto"/>
              <w:sz w:val="24"/>
            </w:rPr>
            <w:fldChar w:fldCharType="end"/>
          </w:r>
          <w:r w:rsidR="002F0FB5" w:rsidRPr="002F0FB5">
            <w:rPr>
              <w:rStyle w:val="isijme"/>
              <w:b w:val="0"/>
              <w:bCs w:val="0"/>
              <w:caps w:val="0"/>
              <w:color w:val="auto"/>
              <w:sz w:val="24"/>
            </w:rPr>
            <w:t xml:space="preserve">. </w:t>
          </w:r>
          <w:r w:rsidR="00F2299D">
            <w:rPr>
              <w:rStyle w:val="isijme"/>
              <w:b w:val="0"/>
              <w:bCs w:val="0"/>
              <w:caps w:val="0"/>
              <w:color w:val="auto"/>
              <w:sz w:val="24"/>
            </w:rPr>
            <w:t xml:space="preserve">Namun dengan </w:t>
          </w:r>
          <w:r w:rsidR="00976051">
            <w:rPr>
              <w:rStyle w:val="isijme"/>
              <w:b w:val="0"/>
              <w:bCs w:val="0"/>
              <w:caps w:val="0"/>
              <w:color w:val="auto"/>
              <w:sz w:val="24"/>
            </w:rPr>
            <w:t>demikian, MEA</w:t>
          </w:r>
          <w:r w:rsidR="00F2299D">
            <w:rPr>
              <w:rStyle w:val="isijme"/>
              <w:b w:val="0"/>
              <w:bCs w:val="0"/>
              <w:caps w:val="0"/>
              <w:color w:val="auto"/>
              <w:sz w:val="24"/>
            </w:rPr>
            <w:t xml:space="preserve"> juga dapat membuka pangsa yang seluas-luasnya bagi produsen.  Sehingga MEA juga</w:t>
          </w:r>
          <w:r w:rsidR="002F0FB5" w:rsidRPr="002F0FB5">
            <w:rPr>
              <w:rStyle w:val="isijme"/>
              <w:b w:val="0"/>
              <w:bCs w:val="0"/>
              <w:caps w:val="0"/>
              <w:color w:val="auto"/>
              <w:sz w:val="24"/>
            </w:rPr>
            <w:t xml:space="preserve"> </w:t>
          </w:r>
          <w:r w:rsidR="005D7D47" w:rsidRPr="002F0FB5">
            <w:rPr>
              <w:rStyle w:val="isijme"/>
              <w:b w:val="0"/>
              <w:bCs w:val="0"/>
              <w:caps w:val="0"/>
              <w:color w:val="auto"/>
              <w:sz w:val="24"/>
            </w:rPr>
            <w:t>diyakini dapat membuat warga untuk</w:t>
          </w:r>
          <w:r w:rsidR="002E7CB4" w:rsidRPr="002F0FB5">
            <w:rPr>
              <w:rStyle w:val="isijme"/>
              <w:b w:val="0"/>
              <w:bCs w:val="0"/>
              <w:caps w:val="0"/>
              <w:color w:val="auto"/>
              <w:sz w:val="24"/>
            </w:rPr>
            <w:t xml:space="preserve"> dapat</w:t>
          </w:r>
          <w:r w:rsidR="005D7D47" w:rsidRPr="002F0FB5">
            <w:rPr>
              <w:rStyle w:val="isijme"/>
              <w:b w:val="0"/>
              <w:bCs w:val="0"/>
              <w:caps w:val="0"/>
              <w:color w:val="auto"/>
              <w:sz w:val="24"/>
            </w:rPr>
            <w:t xml:space="preserve"> meningkatkan kualitas hidupnya, baik kualitas personal maupun produk-produk </w:t>
          </w:r>
          <w:r w:rsidR="006A7436" w:rsidRPr="002F0FB5">
            <w:rPr>
              <w:rStyle w:val="isijme"/>
              <w:b w:val="0"/>
              <w:bCs w:val="0"/>
              <w:caps w:val="0"/>
              <w:color w:val="auto"/>
              <w:sz w:val="24"/>
            </w:rPr>
            <w:t xml:space="preserve">yang dimilikinya </w:t>
          </w:r>
          <w:r w:rsidR="005D7D47" w:rsidRPr="002F0FB5">
            <w:rPr>
              <w:rStyle w:val="isijme"/>
              <w:b w:val="0"/>
              <w:bCs w:val="0"/>
              <w:caps w:val="0"/>
              <w:color w:val="auto"/>
              <w:sz w:val="24"/>
            </w:rPr>
            <w:t>agar mampu bersaing dengan bangsa lain</w:t>
          </w:r>
          <w:r w:rsidR="00F2299D">
            <w:rPr>
              <w:rStyle w:val="isijme"/>
              <w:b w:val="0"/>
              <w:bCs w:val="0"/>
              <w:caps w:val="0"/>
              <w:color w:val="auto"/>
              <w:sz w:val="24"/>
            </w:rPr>
            <w:t>.</w:t>
          </w:r>
          <w:r w:rsidR="00F2299D">
            <w:rPr>
              <w:rStyle w:val="isijme"/>
              <w:b w:val="0"/>
              <w:bCs w:val="0"/>
              <w:caps w:val="0"/>
              <w:color w:val="auto"/>
              <w:sz w:val="24"/>
            </w:rPr>
            <w:fldChar w:fldCharType="begin" w:fldLock="1"/>
          </w:r>
          <w:r w:rsidR="007A2C34">
            <w:rPr>
              <w:rStyle w:val="isijme"/>
              <w:b w:val="0"/>
              <w:bCs w:val="0"/>
              <w:caps w:val="0"/>
              <w:color w:val="auto"/>
              <w:sz w:val="24"/>
            </w:rPr>
            <w:instrText>ADDIN CSL_CITATION {"citationItems":[{"id":"ITEM-1","itemData":{"DOI":"10.31849/dinamisia.v3i2.3681","ISSN":"2614-7424","abstract":"Perkembangan makro baik nasional pada umumnya dan Nusa Tenggara Timur (NTT) khususnya telah memperlihatkan adanya perubahan ke arah yang makin baik dalam berbagai bidang. Namun demikian, pembangunan daerah ini masih membutuhkan kerja keras dari berbagai kalangan terutama Usaha Mikro Kecil Menengah (UMKM) dalam menghadapi persaingan bebas dan lebih khusus menghadapi Masyarakat Ekonomi ASEAN yang sudah mulai berlaku di tahun 2016. Program Pengembangan Produk Unggulan Daerah (PPPUD) ini bertujuan untuk meningkatkan hasil produksi dengan mempercepat proses pengerjaan produksi UMKM usaha mebeler berbasis teknologi tepat guna yang lebih modern. Mitra program PPPUD ini adalah UD. Gusti Karya yang merupakan salah satu pelaku UMKM di Kota Kupang. Menurut mitra, kerajinan mebeler saat ini sangat digemari oleh masyarakat kota kupang, sebab selain kuat, mebel dapat dibuat sesuai selera konsumen. Adapun cara peningkatan produksi yang diterapkan pada kegiatan ini adalah melakukan peremajaan peralatan teknologi tepat guna dengan sistem yang lebih modern dibandingkan dengan peralatan yang mereka miliki saat ini. Luaran yang diharapkan dari program ini adalah peningkatan produksi sehingga dapat meningkatkan penghasilan dari mitra. Berdasarkan hasil pendampingan dan monitoring yang dilakukan setelah kegiatan ini diketahui bahwa, dengan adanya penerapan teknologi tepat guna tersebut dapat meningkatkan kinerja produksi mitra sampai 40 persen lebih cepat dari yang sebelumnya.","author":[{"dropping-particle":"","family":"Nursalim","given":"Nursalim","non-dropping-particle":"","parse-names":false,"suffix":""},{"dropping-particle":"","family":"Sampeallo","given":"Agusthinus S.","non-dropping-particle":"","parse-names":false,"suffix":""},{"dropping-particle":"","family":"Wahid","given":"Abdul","non-dropping-particle":"","parse-names":false,"suffix":""},{"dropping-particle":"","family":"Meok","given":"Nixson J.","non-dropping-particle":"","parse-names":false,"suffix":""}],"container-title":"Dinamisia : Jurnal Pengabdian Kepada Masyarakat","id":"ITEM-1","issue":"2","issued":{"date-parts":[["2019","12","25"]]},"page":"258-265","publisher":"Universitas Lancang Kuning","title":"UPAYA PENINGKATAN PRODUKSI MEBEL PADA UMKM KOTA KUPANG BERBASIS TEKNOLOGI TEPAT GUNA","type":"article-journal","volume":"3"},"uris":["http://www.mendeley.com/documents/?uuid=c0fe1205-247d-33ad-a775-a74460993302"]}],"mendeley":{"formattedCitation":"(Nursalim, Sampeallo, Wahid, &amp; Meok, 2019)","plainTextFormattedCitation":"(Nursalim, Sampeallo, Wahid, &amp; Meok, 2019)","previouslyFormattedCitation":"(Nursalim, Sampeallo, Wahid, &amp; Meok, 2019)"},"properties":{"noteIndex":0},"schema":"https://github.com/citation-style-language/schema/raw/master/csl-citation.json"}</w:instrText>
          </w:r>
          <w:r w:rsidR="00F2299D">
            <w:rPr>
              <w:rStyle w:val="isijme"/>
              <w:b w:val="0"/>
              <w:bCs w:val="0"/>
              <w:caps w:val="0"/>
              <w:color w:val="auto"/>
              <w:sz w:val="24"/>
            </w:rPr>
            <w:fldChar w:fldCharType="separate"/>
          </w:r>
          <w:r w:rsidR="00F2299D" w:rsidRPr="00F2299D">
            <w:rPr>
              <w:rStyle w:val="isijme"/>
              <w:b w:val="0"/>
              <w:bCs w:val="0"/>
              <w:caps w:val="0"/>
              <w:noProof/>
              <w:color w:val="auto"/>
              <w:sz w:val="24"/>
            </w:rPr>
            <w:t>(Nursalim, Sampeallo, Wahid, &amp; Meok, 2019)</w:t>
          </w:r>
          <w:r w:rsidR="00F2299D">
            <w:rPr>
              <w:rStyle w:val="isijme"/>
              <w:b w:val="0"/>
              <w:bCs w:val="0"/>
              <w:caps w:val="0"/>
              <w:color w:val="auto"/>
              <w:sz w:val="24"/>
            </w:rPr>
            <w:fldChar w:fldCharType="end"/>
          </w:r>
        </w:p>
        <w:p w14:paraId="221967A6" w14:textId="39C4E873" w:rsidR="000A3E5F" w:rsidRPr="000A3E5F" w:rsidRDefault="004400E6" w:rsidP="007A2C34">
          <w:pPr>
            <w:pStyle w:val="subjme"/>
            <w:numPr>
              <w:ilvl w:val="0"/>
              <w:numId w:val="0"/>
            </w:numPr>
            <w:spacing w:before="0" w:after="0" w:line="480" w:lineRule="auto"/>
            <w:rPr>
              <w:rStyle w:val="isijme"/>
              <w:b w:val="0"/>
              <w:bCs w:val="0"/>
              <w:caps w:val="0"/>
              <w:color w:val="auto"/>
              <w:sz w:val="24"/>
            </w:rPr>
          </w:pPr>
          <w:r>
            <w:rPr>
              <w:rStyle w:val="isijme"/>
              <w:b w:val="0"/>
              <w:bCs w:val="0"/>
              <w:caps w:val="0"/>
              <w:color w:val="auto"/>
              <w:sz w:val="24"/>
            </w:rPr>
            <w:tab/>
          </w:r>
          <w:r w:rsidR="007A2C34">
            <w:rPr>
              <w:rStyle w:val="isijme"/>
              <w:b w:val="0"/>
              <w:bCs w:val="0"/>
              <w:caps w:val="0"/>
              <w:color w:val="auto"/>
              <w:sz w:val="24"/>
            </w:rPr>
            <w:t xml:space="preserve">Menurut Data BPS, bahwa kayu jati adalah merupakan </w:t>
          </w:r>
          <w:r w:rsidR="007A2C34" w:rsidRPr="000A3E5F">
            <w:rPr>
              <w:rStyle w:val="isijme"/>
              <w:b w:val="0"/>
              <w:bCs w:val="0"/>
              <w:caps w:val="0"/>
              <w:color w:val="auto"/>
              <w:sz w:val="24"/>
            </w:rPr>
            <w:t>jenis hasil hutan terbanyak kedua di Provinsi Nusa Tenggara Timur (NTT) setelah jenis hasil hutan Rimba Campuran.</w:t>
          </w:r>
          <w:r w:rsidR="007A2C34">
            <w:rPr>
              <w:rStyle w:val="isijme"/>
              <w:b w:val="0"/>
              <w:bCs w:val="0"/>
              <w:caps w:val="0"/>
              <w:color w:val="auto"/>
              <w:sz w:val="24"/>
            </w:rPr>
            <w:t xml:space="preserve"> Data statistik menyebutkan </w:t>
          </w:r>
          <w:r w:rsidR="000A3E5F" w:rsidRPr="000A3E5F">
            <w:rPr>
              <w:rStyle w:val="isijme"/>
              <w:b w:val="0"/>
              <w:bCs w:val="0"/>
              <w:caps w:val="0"/>
              <w:color w:val="auto"/>
              <w:sz w:val="24"/>
            </w:rPr>
            <w:t xml:space="preserve">pertanian provinsi NTT menyebutkan bahwa produksi kayu jati pada tahun 2017 mencapai 1.986.78 m3. </w:t>
          </w:r>
          <w:r w:rsidR="007A2C34">
            <w:rPr>
              <w:rStyle w:val="isijme"/>
              <w:b w:val="0"/>
              <w:bCs w:val="0"/>
              <w:caps w:val="0"/>
              <w:color w:val="auto"/>
              <w:sz w:val="24"/>
            </w:rPr>
            <w:fldChar w:fldCharType="begin" w:fldLock="1"/>
          </w:r>
          <w:r w:rsidR="003D136C">
            <w:rPr>
              <w:rStyle w:val="isijme"/>
              <w:b w:val="0"/>
              <w:bCs w:val="0"/>
              <w:caps w:val="0"/>
              <w:color w:val="auto"/>
              <w:sz w:val="24"/>
            </w:rPr>
            <w:instrText>ADDIN CSL_CITATION {"citationItems":[{"id":"ITEM-1","itemData":{"ISBN":"2407-8875","author":[{"dropping-particle":"","family":"BPS NTT","given":"","non-dropping-particle":"","parse-names":false,"suffix":""}],"editor":[{"dropping-particle":"","family":"I Gede Made Suwartana, SST","given":"M.Si.","non-dropping-particle":"","parse-names":false,"suffix":""}],"id":"ITEM-1","issued":{"date-parts":[["2017"]]},"publisher":"Badan Pusat Statistik Provinsi Nusa Tenggara Timur","publisher-place":"Kota Kupang","title":"Statistik Pertanian Provinsi Nusa Tenggara Timur 2017","type":"book"},"uris":["http://www.mendeley.com/documents/?uuid=626ab168-6a95-477e-ab8f-35841fd65695"]}],"mendeley":{"formattedCitation":"(BPS NTT, 2017)","plainTextFormattedCitation":"(BPS NTT, 2017)","previouslyFormattedCitation":"(BPS NTT, 2017)"},"properties":{"noteIndex":0},"schema":"https://github.com/citation-style-language/schema/raw/master/csl-citation.json"}</w:instrText>
          </w:r>
          <w:r w:rsidR="007A2C34">
            <w:rPr>
              <w:rStyle w:val="isijme"/>
              <w:b w:val="0"/>
              <w:bCs w:val="0"/>
              <w:caps w:val="0"/>
              <w:color w:val="auto"/>
              <w:sz w:val="24"/>
            </w:rPr>
            <w:fldChar w:fldCharType="separate"/>
          </w:r>
          <w:r w:rsidR="007A2C34" w:rsidRPr="007A2C34">
            <w:rPr>
              <w:rStyle w:val="isijme"/>
              <w:b w:val="0"/>
              <w:bCs w:val="0"/>
              <w:caps w:val="0"/>
              <w:noProof/>
              <w:color w:val="auto"/>
              <w:sz w:val="24"/>
            </w:rPr>
            <w:t>(BPS NTT, 2017)</w:t>
          </w:r>
          <w:r w:rsidR="007A2C34">
            <w:rPr>
              <w:rStyle w:val="isijme"/>
              <w:b w:val="0"/>
              <w:bCs w:val="0"/>
              <w:caps w:val="0"/>
              <w:color w:val="auto"/>
              <w:sz w:val="24"/>
            </w:rPr>
            <w:fldChar w:fldCharType="end"/>
          </w:r>
          <w:r w:rsidR="007A2C34">
            <w:rPr>
              <w:rStyle w:val="isijme"/>
              <w:b w:val="0"/>
              <w:bCs w:val="0"/>
              <w:caps w:val="0"/>
              <w:color w:val="auto"/>
              <w:sz w:val="24"/>
            </w:rPr>
            <w:t xml:space="preserve">. </w:t>
          </w:r>
          <w:r w:rsidR="000A3E5F" w:rsidRPr="000A3E5F">
            <w:rPr>
              <w:rStyle w:val="isijme"/>
              <w:b w:val="0"/>
              <w:bCs w:val="0"/>
              <w:caps w:val="0"/>
              <w:color w:val="auto"/>
              <w:sz w:val="24"/>
            </w:rPr>
            <w:t>Memang jika dilihat dari kontribusi subsektor kehutanan, hasil hutan NTT memang masih relatif kecil terhadap PDRB yaitu sebesar 0.15 persen. Namun seiring perkembangan dari UMKM usaha mebeler, maka budidaya hutan terutama jenis pohon jati putih semakin digemari oleh masyarakat karena omzet yang di hasilkan sangat menjanjikan.</w:t>
          </w:r>
          <w:r w:rsidR="003D136C">
            <w:rPr>
              <w:rStyle w:val="isijme"/>
              <w:b w:val="0"/>
              <w:bCs w:val="0"/>
              <w:caps w:val="0"/>
              <w:color w:val="auto"/>
              <w:sz w:val="24"/>
            </w:rPr>
            <w:fldChar w:fldCharType="begin" w:fldLock="1"/>
          </w:r>
          <w:r w:rsidR="003D136C">
            <w:rPr>
              <w:rStyle w:val="isijme"/>
              <w:b w:val="0"/>
              <w:bCs w:val="0"/>
              <w:caps w:val="0"/>
              <w:color w:val="auto"/>
              <w:sz w:val="24"/>
            </w:rPr>
            <w:instrText>ADDIN CSL_CITATION {"citationItems":[{"id":"ITEM-1","itemData":{"URL":"http://kupang.tribunnews.com/2011/06/23/mebel-kayu-jati-diminati-warga-kupang","author":[{"dropping-particle":"","family":"POS KUPANG.COM","given":"","non-dropping-particle":"","parse-names":false,"suffix":""}],"id":"ITEM-1","issued":{"date-parts":[["2011"]]},"title":"Mebel Kayu Jati Diminati Warga Kupang","type":"webpage"},"uris":["http://www.mendeley.com/documents/?uuid=19c02c2b-2336-4a5e-824d-95eab200268a"]}],"mendeley":{"formattedCitation":"(POS KUPANG.COM, 2011)","plainTextFormattedCitation":"(POS KUPANG.COM, 2011)","previouslyFormattedCitation":"(POS KUPANG.COM, 2011)"},"properties":{"noteIndex":0},"schema":"https://github.com/citation-style-language/schema/raw/master/csl-citation.json"}</w:instrText>
          </w:r>
          <w:r w:rsidR="003D136C">
            <w:rPr>
              <w:rStyle w:val="isijme"/>
              <w:b w:val="0"/>
              <w:bCs w:val="0"/>
              <w:caps w:val="0"/>
              <w:color w:val="auto"/>
              <w:sz w:val="24"/>
            </w:rPr>
            <w:fldChar w:fldCharType="separate"/>
          </w:r>
          <w:r w:rsidR="003D136C" w:rsidRPr="003D136C">
            <w:rPr>
              <w:rStyle w:val="isijme"/>
              <w:b w:val="0"/>
              <w:bCs w:val="0"/>
              <w:caps w:val="0"/>
              <w:noProof/>
              <w:color w:val="auto"/>
              <w:sz w:val="24"/>
            </w:rPr>
            <w:t>(POS KUPANG.COM, 2011)</w:t>
          </w:r>
          <w:r w:rsidR="003D136C">
            <w:rPr>
              <w:rStyle w:val="isijme"/>
              <w:b w:val="0"/>
              <w:bCs w:val="0"/>
              <w:caps w:val="0"/>
              <w:color w:val="auto"/>
              <w:sz w:val="24"/>
            </w:rPr>
            <w:fldChar w:fldCharType="end"/>
          </w:r>
          <w:r w:rsidR="003D136C">
            <w:rPr>
              <w:rStyle w:val="isijme"/>
              <w:b w:val="0"/>
              <w:bCs w:val="0"/>
              <w:caps w:val="0"/>
              <w:color w:val="auto"/>
              <w:sz w:val="24"/>
            </w:rPr>
            <w:t>. Jenis kayu jati NTT ini selain disukai oleh masyarakat NTT, juga disukai oleh masyarakat mancanegara khususnya timor leste, hal ini dibuktikan oleh banyaknya permintaan di tahun 2020 ini.</w:t>
          </w:r>
          <w:r w:rsidR="003D136C">
            <w:rPr>
              <w:rStyle w:val="isijme"/>
              <w:b w:val="0"/>
              <w:bCs w:val="0"/>
              <w:caps w:val="0"/>
              <w:color w:val="auto"/>
              <w:sz w:val="24"/>
            </w:rPr>
            <w:fldChar w:fldCharType="begin" w:fldLock="1"/>
          </w:r>
          <w:r w:rsidR="00B270B0">
            <w:rPr>
              <w:rStyle w:val="isijme"/>
              <w:b w:val="0"/>
              <w:bCs w:val="0"/>
              <w:caps w:val="0"/>
              <w:color w:val="auto"/>
              <w:sz w:val="24"/>
            </w:rPr>
            <w:instrText>ADDIN CSL_CITATION {"citationItems":[{"id":"ITEM-1","itemData":{"URL":"https://pertanian.sariagri.id/60686/permintaan-ekspor-kayu-jati-dari-ntt-meningkat-di-masa-pandemi","accessed":{"date-parts":[["2020","10","13"]]},"container-title":"Sariagri.id","id":"ITEM-1","issued":{"date-parts":[["2020"]]},"title":"Permintaan Ekspor Kayu Jati dari NTT Meningkat di Masa Pandemi - Pertanian sariagri.id","type":"webpage"},"uris":["http://www.mendeley.com/documents/?uuid=803c6899-a530-3c95-b78e-162fee74af1c"]}],"mendeley":{"formattedCitation":"(“Permintaan Ekspor Kayu Jati dari NTT Meningkat di Masa Pandemi - Pertanian sariagri.id,” 2020)","manualFormatting":"(sariagri.id, 2020)","plainTextFormattedCitation":"(“Permintaan Ekspor Kayu Jati dari NTT Meningkat di Masa Pandemi - Pertanian sariagri.id,” 2020)","previouslyFormattedCitation":"(“Permintaan Ekspor Kayu Jati dari NTT Meningkat di Masa Pandemi - Pertanian sariagri.id,” 2020)"},"properties":{"noteIndex":0},"schema":"https://github.com/citation-style-language/schema/raw/master/csl-citation.json"}</w:instrText>
          </w:r>
          <w:r w:rsidR="003D136C">
            <w:rPr>
              <w:rStyle w:val="isijme"/>
              <w:b w:val="0"/>
              <w:bCs w:val="0"/>
              <w:caps w:val="0"/>
              <w:color w:val="auto"/>
              <w:sz w:val="24"/>
            </w:rPr>
            <w:fldChar w:fldCharType="separate"/>
          </w:r>
          <w:r w:rsidR="003D136C" w:rsidRPr="003D136C">
            <w:rPr>
              <w:rStyle w:val="isijme"/>
              <w:b w:val="0"/>
              <w:bCs w:val="0"/>
              <w:caps w:val="0"/>
              <w:noProof/>
              <w:color w:val="auto"/>
              <w:sz w:val="24"/>
            </w:rPr>
            <w:t>(sariagri.id, 2020)</w:t>
          </w:r>
          <w:r w:rsidR="003D136C">
            <w:rPr>
              <w:rStyle w:val="isijme"/>
              <w:b w:val="0"/>
              <w:bCs w:val="0"/>
              <w:caps w:val="0"/>
              <w:color w:val="auto"/>
              <w:sz w:val="24"/>
            </w:rPr>
            <w:fldChar w:fldCharType="end"/>
          </w:r>
          <w:r w:rsidR="00B270B0">
            <w:rPr>
              <w:rStyle w:val="isijme"/>
              <w:b w:val="0"/>
              <w:bCs w:val="0"/>
              <w:caps w:val="0"/>
              <w:color w:val="auto"/>
              <w:sz w:val="24"/>
            </w:rPr>
            <w:t>. Sehingga tentu saja hal ini sangat membuka peluang bagi pengusaha, khususnya mebel NTT.</w:t>
          </w:r>
        </w:p>
        <w:p w14:paraId="43A9FCE8" w14:textId="25388541" w:rsidR="000A3E5F" w:rsidRPr="000A3E5F" w:rsidRDefault="004400E6" w:rsidP="003348FA">
          <w:pPr>
            <w:pStyle w:val="subjme"/>
            <w:numPr>
              <w:ilvl w:val="0"/>
              <w:numId w:val="0"/>
            </w:numPr>
            <w:spacing w:before="0" w:after="0" w:line="480" w:lineRule="auto"/>
            <w:rPr>
              <w:rStyle w:val="isijme"/>
              <w:b w:val="0"/>
              <w:bCs w:val="0"/>
              <w:caps w:val="0"/>
              <w:color w:val="auto"/>
              <w:sz w:val="24"/>
            </w:rPr>
          </w:pPr>
          <w:r>
            <w:rPr>
              <w:rStyle w:val="isijme"/>
              <w:b w:val="0"/>
              <w:bCs w:val="0"/>
              <w:caps w:val="0"/>
              <w:color w:val="auto"/>
              <w:sz w:val="24"/>
            </w:rPr>
            <w:tab/>
          </w:r>
          <w:r w:rsidR="000A3E5F" w:rsidRPr="000A3E5F">
            <w:rPr>
              <w:rStyle w:val="isijme"/>
              <w:b w:val="0"/>
              <w:bCs w:val="0"/>
              <w:caps w:val="0"/>
              <w:color w:val="auto"/>
              <w:sz w:val="24"/>
            </w:rPr>
            <w:t xml:space="preserve">Bahan mebel dari kayu jati saat ini </w:t>
          </w:r>
          <w:r w:rsidR="00B270B0">
            <w:rPr>
              <w:rStyle w:val="isijme"/>
              <w:b w:val="0"/>
              <w:bCs w:val="0"/>
              <w:caps w:val="0"/>
              <w:color w:val="auto"/>
              <w:sz w:val="24"/>
            </w:rPr>
            <w:t>memang se</w:t>
          </w:r>
          <w:r w:rsidR="000A3E5F" w:rsidRPr="000A3E5F">
            <w:rPr>
              <w:rStyle w:val="isijme"/>
              <w:b w:val="0"/>
              <w:bCs w:val="0"/>
              <w:caps w:val="0"/>
              <w:color w:val="auto"/>
              <w:sz w:val="24"/>
            </w:rPr>
            <w:t xml:space="preserve">makin diminati </w:t>
          </w:r>
          <w:r w:rsidR="00B270B0">
            <w:rPr>
              <w:rStyle w:val="isijme"/>
              <w:b w:val="0"/>
              <w:bCs w:val="0"/>
              <w:caps w:val="0"/>
              <w:color w:val="auto"/>
              <w:sz w:val="24"/>
            </w:rPr>
            <w:t xml:space="preserve">khususnya </w:t>
          </w:r>
          <w:r w:rsidR="000A3E5F" w:rsidRPr="000A3E5F">
            <w:rPr>
              <w:rStyle w:val="isijme"/>
              <w:b w:val="0"/>
              <w:bCs w:val="0"/>
              <w:caps w:val="0"/>
              <w:color w:val="auto"/>
              <w:sz w:val="24"/>
            </w:rPr>
            <w:t xml:space="preserve">warga Kota Kupang, karena selain dapat dibuat sesuai selera konsumen, kayu jati juga merupakan merupakan jenis kayu yang kuat dan tahan terhadap jamur, rayap, dan serangga </w:t>
          </w:r>
          <w:r w:rsidR="00B270B0">
            <w:rPr>
              <w:rStyle w:val="isijme"/>
              <w:b w:val="0"/>
              <w:bCs w:val="0"/>
              <w:caps w:val="0"/>
              <w:color w:val="auto"/>
              <w:sz w:val="24"/>
            </w:rPr>
            <w:fldChar w:fldCharType="begin" w:fldLock="1"/>
          </w:r>
          <w:r w:rsidR="002375D6">
            <w:rPr>
              <w:rStyle w:val="isijme"/>
              <w:b w:val="0"/>
              <w:bCs w:val="0"/>
              <w:caps w:val="0"/>
              <w:color w:val="auto"/>
              <w:sz w:val="24"/>
            </w:rPr>
            <w:instrText>ADDIN CSL_CITATION {"citationItems":[{"id":"ITEM-1","itemData":{"author":[{"dropping-particle":"","family":"Hunggurami","given":"Elia","non-dropping-particle":"","parse-names":false,"suffix":""},{"dropping-particle":"","family":"Utomo","given":"Sudiyo","non-dropping-particle":"","parse-names":false,"suffix":""},{"dropping-particle":"","family":"Messakh","given":"Beddy Y","non-dropping-particle":"","parse-names":false,"suffix":""}],"container-title":"Jurnal Teknik Sipil","id":"ITEM-1","issue":"2","issued":{"date-parts":[["2016"]]},"page":"175-184","title":"Identifikasi Kuat Acuan Terhadap Jenis Kayu yang Diperdagangkan di Kota Kupang Berdasarkan SNI 7973: 2013","type":"article-journal","volume":"5"},"uris":["http://www.mendeley.com/documents/?uuid=f59b81eb-3c6f-45d9-a6c4-c11ea46ca563"]},{"id":"ITEM-2","itemData":{"author":[{"dropping-particle":"","family":"Tanubrata","given":"Maksum","non-dropping-particle":"","parse-names":false,"suffix":""}],"container-title":"Jurnal Teknik Sipil","id":"ITEM-2","issue":"2","issued":{"date-parts":[["2015"]]},"page":"132-154","title":"Bahan-Bahan Konstruksi Dalam Konteks Teknik Sipil","type":"article-journal","volume":"11"},"uris":["http://www.mendeley.com/documents/?uuid=7733aed2-d648-413c-99a1-d920a6825e72"]},{"id":"ITEM-3","itemData":{"author":[{"dropping-particle":"","family":"Wahyudi","given":"Imam","non-dropping-particle":"","parse-names":false,"suffix":""},{"dropping-particle":"","family":"Priadi","given":"Trisna","non-dropping-particle":"","parse-names":false,"suffix":""},{"dropping-particle":"","family":"Rahayu","given":"Istie Sekartining","non-dropping-particle":"","parse-names":false,"suffix":""}],"container-title":"Jurnal Ilmu Pertanian Indonesia","id":"ITEM-3","issue":"1","issued":{"date-parts":[["2014"]]},"page":"50-56","title":"Karakteristik dan sifat-sifat dasar kayu Jati Unggul umur 4 dan 5 tahun asal Jawa Barat","type":"article-journal","volume":"19"},"uris":["http://www.mendeley.com/documents/?uuid=da4d7835-2507-49fa-89c0-e23fb6f23d2c"]}],"mendeley":{"formattedCitation":"(Hunggurami, Utomo, &amp; Messakh, 2016; Tanubrata, 2015; Wahyudi, Priadi, &amp; Rahayu, 2014)","plainTextFormattedCitation":"(Hunggurami, Utomo, &amp; Messakh, 2016; Tanubrata, 2015; Wahyudi, Priadi, &amp; Rahayu, 2014)","previouslyFormattedCitation":"(Hunggurami, Utomo, &amp; Messakh, 2016; Tanubrata, 2015; Wahyudi, Priadi, &amp; Rahayu, 2014)"},"properties":{"noteIndex":0},"schema":"https://github.com/citation-style-language/schema/raw/master/csl-citation.json"}</w:instrText>
          </w:r>
          <w:r w:rsidR="00B270B0">
            <w:rPr>
              <w:rStyle w:val="isijme"/>
              <w:b w:val="0"/>
              <w:bCs w:val="0"/>
              <w:caps w:val="0"/>
              <w:color w:val="auto"/>
              <w:sz w:val="24"/>
            </w:rPr>
            <w:fldChar w:fldCharType="separate"/>
          </w:r>
          <w:r w:rsidR="00B270B0" w:rsidRPr="00B270B0">
            <w:rPr>
              <w:rStyle w:val="isijme"/>
              <w:b w:val="0"/>
              <w:bCs w:val="0"/>
              <w:caps w:val="0"/>
              <w:noProof/>
              <w:color w:val="auto"/>
              <w:sz w:val="24"/>
            </w:rPr>
            <w:t>(Hunggurami, Utomo, &amp; Messakh, 2016; Tanubrata, 2015; Wahyudi, Priadi, &amp; Rahayu, 2014)</w:t>
          </w:r>
          <w:r w:rsidR="00B270B0">
            <w:rPr>
              <w:rStyle w:val="isijme"/>
              <w:b w:val="0"/>
              <w:bCs w:val="0"/>
              <w:caps w:val="0"/>
              <w:color w:val="auto"/>
              <w:sz w:val="24"/>
            </w:rPr>
            <w:fldChar w:fldCharType="end"/>
          </w:r>
          <w:r w:rsidR="00B270B0">
            <w:rPr>
              <w:rStyle w:val="isijme"/>
              <w:b w:val="0"/>
              <w:bCs w:val="0"/>
              <w:caps w:val="0"/>
              <w:color w:val="auto"/>
              <w:sz w:val="24"/>
            </w:rPr>
            <w:t xml:space="preserve">. </w:t>
          </w:r>
          <w:r w:rsidR="000A3E5F" w:rsidRPr="000A3E5F">
            <w:rPr>
              <w:rStyle w:val="isijme"/>
              <w:b w:val="0"/>
              <w:bCs w:val="0"/>
              <w:caps w:val="0"/>
              <w:color w:val="auto"/>
              <w:sz w:val="24"/>
            </w:rPr>
            <w:t xml:space="preserve">Karena keistimewaan inilah yang membuat </w:t>
          </w:r>
          <w:r w:rsidR="000A3E5F" w:rsidRPr="000A3E5F">
            <w:rPr>
              <w:rStyle w:val="isijme"/>
              <w:b w:val="0"/>
              <w:bCs w:val="0"/>
              <w:caps w:val="0"/>
              <w:color w:val="auto"/>
              <w:sz w:val="24"/>
            </w:rPr>
            <w:lastRenderedPageBreak/>
            <w:t xml:space="preserve">kayu jati banyak dijadikan sebagai bahan baku utama pembuatan mebel.  Hal </w:t>
          </w:r>
          <w:r w:rsidR="005F7223">
            <w:rPr>
              <w:rStyle w:val="isijme"/>
              <w:b w:val="0"/>
              <w:bCs w:val="0"/>
              <w:caps w:val="0"/>
              <w:color w:val="auto"/>
              <w:sz w:val="24"/>
            </w:rPr>
            <w:t>tersebut kemudian dipertegas</w:t>
          </w:r>
          <w:r w:rsidR="000A3E5F" w:rsidRPr="000A3E5F">
            <w:rPr>
              <w:rStyle w:val="isijme"/>
              <w:b w:val="0"/>
              <w:bCs w:val="0"/>
              <w:caps w:val="0"/>
              <w:color w:val="auto"/>
              <w:sz w:val="24"/>
            </w:rPr>
            <w:t xml:space="preserve"> oleh bapak Gabriel D.H Lopo selaku pemilik UD. Gusti karya</w:t>
          </w:r>
          <w:r w:rsidR="005F7223">
            <w:rPr>
              <w:rStyle w:val="isijme"/>
              <w:b w:val="0"/>
              <w:bCs w:val="0"/>
              <w:caps w:val="0"/>
              <w:color w:val="auto"/>
              <w:sz w:val="24"/>
            </w:rPr>
            <w:t>,</w:t>
          </w:r>
          <w:r w:rsidR="000A3E5F" w:rsidRPr="000A3E5F">
            <w:rPr>
              <w:rStyle w:val="isijme"/>
              <w:b w:val="0"/>
              <w:bCs w:val="0"/>
              <w:caps w:val="0"/>
              <w:color w:val="auto"/>
              <w:sz w:val="24"/>
            </w:rPr>
            <w:t xml:space="preserve"> yang merupakan mitra UMKM pelaksana Program Pengembangan Produk Unggulan Daerah (PPPUD) saat ini. Menurut mitra</w:t>
          </w:r>
          <w:r w:rsidR="005F7223">
            <w:rPr>
              <w:rStyle w:val="isijme"/>
              <w:b w:val="0"/>
              <w:bCs w:val="0"/>
              <w:caps w:val="0"/>
              <w:color w:val="auto"/>
              <w:sz w:val="24"/>
            </w:rPr>
            <w:t>,</w:t>
          </w:r>
          <w:r w:rsidR="000A3E5F" w:rsidRPr="000A3E5F">
            <w:rPr>
              <w:rStyle w:val="isijme"/>
              <w:b w:val="0"/>
              <w:bCs w:val="0"/>
              <w:caps w:val="0"/>
              <w:color w:val="auto"/>
              <w:sz w:val="24"/>
            </w:rPr>
            <w:t xml:space="preserve"> bahwa sejak dia mendirikan usaha mebel dari</w:t>
          </w:r>
          <w:r w:rsidR="005F7223">
            <w:rPr>
              <w:rStyle w:val="isijme"/>
              <w:b w:val="0"/>
              <w:bCs w:val="0"/>
              <w:caps w:val="0"/>
              <w:color w:val="auto"/>
              <w:sz w:val="24"/>
            </w:rPr>
            <w:t xml:space="preserve"> Tahun</w:t>
          </w:r>
          <w:r w:rsidR="000A3E5F" w:rsidRPr="000A3E5F">
            <w:rPr>
              <w:rStyle w:val="isijme"/>
              <w:b w:val="0"/>
              <w:bCs w:val="0"/>
              <w:caps w:val="0"/>
              <w:color w:val="auto"/>
              <w:sz w:val="24"/>
            </w:rPr>
            <w:t xml:space="preserve"> 1997 sampai </w:t>
          </w:r>
          <w:r w:rsidR="00787D19">
            <w:rPr>
              <w:rStyle w:val="isijme"/>
              <w:b w:val="0"/>
              <w:bCs w:val="0"/>
              <w:caps w:val="0"/>
              <w:color w:val="auto"/>
              <w:sz w:val="24"/>
            </w:rPr>
            <w:t xml:space="preserve">masa pandemi Covid-19 </w:t>
          </w:r>
          <w:r w:rsidR="000A3E5F" w:rsidRPr="000A3E5F">
            <w:rPr>
              <w:rStyle w:val="isijme"/>
              <w:b w:val="0"/>
              <w:bCs w:val="0"/>
              <w:caps w:val="0"/>
              <w:color w:val="auto"/>
              <w:sz w:val="24"/>
            </w:rPr>
            <w:t xml:space="preserve">ini belum pernah sepi dari orderan pelanggan. </w:t>
          </w:r>
          <w:r w:rsidR="00787D19">
            <w:rPr>
              <w:rStyle w:val="isijme"/>
              <w:b w:val="0"/>
              <w:bCs w:val="0"/>
              <w:caps w:val="0"/>
              <w:color w:val="auto"/>
              <w:sz w:val="24"/>
            </w:rPr>
            <w:t xml:space="preserve">Tentu </w:t>
          </w:r>
          <w:r w:rsidR="00976051">
            <w:rPr>
              <w:rStyle w:val="isijme"/>
              <w:b w:val="0"/>
              <w:bCs w:val="0"/>
              <w:caps w:val="0"/>
              <w:color w:val="auto"/>
              <w:sz w:val="24"/>
            </w:rPr>
            <w:t>itu, saja</w:t>
          </w:r>
          <w:r w:rsidR="00787D19">
            <w:rPr>
              <w:rStyle w:val="isijme"/>
              <w:b w:val="0"/>
              <w:bCs w:val="0"/>
              <w:caps w:val="0"/>
              <w:color w:val="auto"/>
              <w:sz w:val="24"/>
            </w:rPr>
            <w:t xml:space="preserve"> hal tersebut disebabkan</w:t>
          </w:r>
          <w:r w:rsidR="000A3E5F" w:rsidRPr="000A3E5F">
            <w:rPr>
              <w:rStyle w:val="isijme"/>
              <w:b w:val="0"/>
              <w:bCs w:val="0"/>
              <w:caps w:val="0"/>
              <w:color w:val="auto"/>
              <w:sz w:val="24"/>
            </w:rPr>
            <w:t xml:space="preserve"> </w:t>
          </w:r>
          <w:r w:rsidR="00787D19">
            <w:rPr>
              <w:rStyle w:val="isijme"/>
              <w:b w:val="0"/>
              <w:bCs w:val="0"/>
              <w:caps w:val="0"/>
              <w:color w:val="auto"/>
              <w:sz w:val="24"/>
            </w:rPr>
            <w:t xml:space="preserve">karena semakin </w:t>
          </w:r>
          <w:r w:rsidR="000A3E5F" w:rsidRPr="000A3E5F">
            <w:rPr>
              <w:rStyle w:val="isijme"/>
              <w:b w:val="0"/>
              <w:bCs w:val="0"/>
              <w:caps w:val="0"/>
              <w:color w:val="auto"/>
              <w:sz w:val="24"/>
            </w:rPr>
            <w:t xml:space="preserve">tingginya minat masyarakat kota kupang </w:t>
          </w:r>
          <w:r w:rsidR="00787D19">
            <w:rPr>
              <w:rStyle w:val="isijme"/>
              <w:b w:val="0"/>
              <w:bCs w:val="0"/>
              <w:caps w:val="0"/>
              <w:color w:val="auto"/>
              <w:sz w:val="24"/>
            </w:rPr>
            <w:t xml:space="preserve">terhadap mebel berbahan kayu jati ini. </w:t>
          </w:r>
          <w:r w:rsidR="000A3E5F" w:rsidRPr="000A3E5F">
            <w:rPr>
              <w:rStyle w:val="isijme"/>
              <w:b w:val="0"/>
              <w:bCs w:val="0"/>
              <w:caps w:val="0"/>
              <w:color w:val="auto"/>
              <w:sz w:val="24"/>
            </w:rPr>
            <w:t>Bahkan menurut mitra, hasil kerajinan mebel</w:t>
          </w:r>
          <w:r w:rsidR="00DC63D1">
            <w:rPr>
              <w:rStyle w:val="isijme"/>
              <w:b w:val="0"/>
              <w:bCs w:val="0"/>
              <w:caps w:val="0"/>
              <w:color w:val="auto"/>
              <w:sz w:val="24"/>
            </w:rPr>
            <w:t xml:space="preserve"> kayu jati</w:t>
          </w:r>
          <w:r w:rsidR="000A3E5F" w:rsidRPr="000A3E5F">
            <w:rPr>
              <w:rStyle w:val="isijme"/>
              <w:b w:val="0"/>
              <w:bCs w:val="0"/>
              <w:caps w:val="0"/>
              <w:color w:val="auto"/>
              <w:sz w:val="24"/>
            </w:rPr>
            <w:t xml:space="preserve"> yang dihasilkannya</w:t>
          </w:r>
          <w:r w:rsidR="00DC63D1">
            <w:rPr>
              <w:rStyle w:val="isijme"/>
              <w:b w:val="0"/>
              <w:bCs w:val="0"/>
              <w:caps w:val="0"/>
              <w:color w:val="auto"/>
              <w:sz w:val="24"/>
            </w:rPr>
            <w:t>,</w:t>
          </w:r>
          <w:r w:rsidR="000A3E5F" w:rsidRPr="000A3E5F">
            <w:rPr>
              <w:rStyle w:val="isijme"/>
              <w:b w:val="0"/>
              <w:bCs w:val="0"/>
              <w:caps w:val="0"/>
              <w:color w:val="auto"/>
              <w:sz w:val="24"/>
            </w:rPr>
            <w:t xml:space="preserve"> bukan hanya dikenal di sekitar kota kupang, namun juga telah dikenal sampai keluar kota kupang, </w:t>
          </w:r>
          <w:r w:rsidR="00DC63D1">
            <w:rPr>
              <w:rStyle w:val="isijme"/>
              <w:b w:val="0"/>
              <w:bCs w:val="0"/>
              <w:caps w:val="0"/>
              <w:color w:val="auto"/>
              <w:sz w:val="24"/>
            </w:rPr>
            <w:t xml:space="preserve">khususnya di </w:t>
          </w:r>
          <w:r w:rsidR="000A3E5F" w:rsidRPr="000A3E5F">
            <w:rPr>
              <w:rStyle w:val="isijme"/>
              <w:b w:val="0"/>
              <w:bCs w:val="0"/>
              <w:caps w:val="0"/>
              <w:color w:val="auto"/>
              <w:sz w:val="24"/>
            </w:rPr>
            <w:t xml:space="preserve">kota maumere </w:t>
          </w:r>
          <w:r w:rsidR="00DC63D1">
            <w:rPr>
              <w:rStyle w:val="isijme"/>
              <w:b w:val="0"/>
              <w:bCs w:val="0"/>
              <w:caps w:val="0"/>
              <w:color w:val="auto"/>
              <w:sz w:val="24"/>
            </w:rPr>
            <w:t>yang ada di</w:t>
          </w:r>
          <w:r w:rsidR="000A3E5F" w:rsidRPr="000A3E5F">
            <w:rPr>
              <w:rStyle w:val="isijme"/>
              <w:b w:val="0"/>
              <w:bCs w:val="0"/>
              <w:caps w:val="0"/>
              <w:color w:val="auto"/>
              <w:sz w:val="24"/>
            </w:rPr>
            <w:t xml:space="preserve"> pulau flores.</w:t>
          </w:r>
        </w:p>
        <w:p w14:paraId="03C256F7" w14:textId="1952F531" w:rsidR="000A3E5F" w:rsidRPr="000A3E5F" w:rsidRDefault="004400E6" w:rsidP="00BC2AA6">
          <w:pPr>
            <w:pStyle w:val="subjme"/>
            <w:numPr>
              <w:ilvl w:val="0"/>
              <w:numId w:val="0"/>
            </w:numPr>
            <w:spacing w:before="0" w:after="0" w:line="480" w:lineRule="auto"/>
            <w:rPr>
              <w:rStyle w:val="isijme"/>
              <w:sz w:val="24"/>
            </w:rPr>
          </w:pPr>
          <w:r>
            <w:rPr>
              <w:rStyle w:val="isijme"/>
              <w:b w:val="0"/>
              <w:bCs w:val="0"/>
              <w:caps w:val="0"/>
              <w:color w:val="auto"/>
              <w:sz w:val="24"/>
            </w:rPr>
            <w:tab/>
          </w:r>
          <w:r w:rsidR="007D5D79" w:rsidRPr="007D5D79">
            <w:rPr>
              <w:rStyle w:val="isijme"/>
              <w:b w:val="0"/>
              <w:bCs w:val="0"/>
              <w:caps w:val="0"/>
              <w:color w:val="auto"/>
              <w:sz w:val="24"/>
            </w:rPr>
            <w:t xml:space="preserve">Program </w:t>
          </w:r>
          <w:r w:rsidR="007D5D79">
            <w:rPr>
              <w:rStyle w:val="isijme"/>
              <w:b w:val="0"/>
              <w:bCs w:val="0"/>
              <w:caps w:val="0"/>
              <w:color w:val="auto"/>
              <w:sz w:val="24"/>
            </w:rPr>
            <w:t>PPPUD</w:t>
          </w:r>
          <w:r w:rsidR="007D5D79" w:rsidRPr="007D5D79">
            <w:rPr>
              <w:rStyle w:val="isijme"/>
              <w:b w:val="0"/>
              <w:bCs w:val="0"/>
              <w:caps w:val="0"/>
              <w:color w:val="auto"/>
              <w:sz w:val="24"/>
            </w:rPr>
            <w:t xml:space="preserve"> ini bertujuan untuk memberikan solusi terhadap permasalahan yang sedang dihadapi oleh mitra </w:t>
          </w:r>
          <w:r w:rsidR="007D5D79">
            <w:rPr>
              <w:rStyle w:val="isijme"/>
              <w:b w:val="0"/>
              <w:bCs w:val="0"/>
              <w:caps w:val="0"/>
              <w:color w:val="auto"/>
              <w:sz w:val="24"/>
            </w:rPr>
            <w:t>yang terkait dengan masalah</w:t>
          </w:r>
          <w:r w:rsidR="000A3E5F" w:rsidRPr="000A3E5F">
            <w:rPr>
              <w:rStyle w:val="isijme"/>
              <w:b w:val="0"/>
              <w:bCs w:val="0"/>
              <w:caps w:val="0"/>
              <w:color w:val="auto"/>
              <w:sz w:val="24"/>
            </w:rPr>
            <w:t xml:space="preserve"> </w:t>
          </w:r>
          <w:r w:rsidR="007D5D79">
            <w:rPr>
              <w:rStyle w:val="isijme"/>
              <w:b w:val="0"/>
              <w:bCs w:val="0"/>
              <w:caps w:val="0"/>
              <w:color w:val="auto"/>
              <w:sz w:val="24"/>
            </w:rPr>
            <w:t>pe</w:t>
          </w:r>
          <w:r w:rsidR="000A3E5F" w:rsidRPr="000A3E5F">
            <w:rPr>
              <w:rStyle w:val="isijme"/>
              <w:b w:val="0"/>
              <w:bCs w:val="0"/>
              <w:caps w:val="0"/>
              <w:color w:val="auto"/>
              <w:sz w:val="24"/>
            </w:rPr>
            <w:t>ningkat</w:t>
          </w:r>
          <w:r w:rsidR="007D5D79">
            <w:rPr>
              <w:rStyle w:val="isijme"/>
              <w:b w:val="0"/>
              <w:bCs w:val="0"/>
              <w:caps w:val="0"/>
              <w:color w:val="auto"/>
              <w:sz w:val="24"/>
            </w:rPr>
            <w:t>an</w:t>
          </w:r>
          <w:r w:rsidR="000A3E5F" w:rsidRPr="000A3E5F">
            <w:rPr>
              <w:rStyle w:val="isijme"/>
              <w:b w:val="0"/>
              <w:bCs w:val="0"/>
              <w:caps w:val="0"/>
              <w:color w:val="auto"/>
              <w:sz w:val="24"/>
            </w:rPr>
            <w:t xml:space="preserve"> mutu </w:t>
          </w:r>
          <w:r w:rsidR="00021CB3">
            <w:rPr>
              <w:rStyle w:val="isijme"/>
              <w:b w:val="0"/>
              <w:bCs w:val="0"/>
              <w:caps w:val="0"/>
              <w:color w:val="auto"/>
              <w:sz w:val="24"/>
            </w:rPr>
            <w:t xml:space="preserve">dan </w:t>
          </w:r>
          <w:r w:rsidR="007D5D79">
            <w:rPr>
              <w:rStyle w:val="isijme"/>
              <w:b w:val="0"/>
              <w:bCs w:val="0"/>
              <w:caps w:val="0"/>
              <w:color w:val="auto"/>
              <w:sz w:val="24"/>
            </w:rPr>
            <w:t>percepatan</w:t>
          </w:r>
          <w:r w:rsidR="000A3E5F" w:rsidRPr="000A3E5F">
            <w:rPr>
              <w:rStyle w:val="isijme"/>
              <w:b w:val="0"/>
              <w:bCs w:val="0"/>
              <w:caps w:val="0"/>
              <w:color w:val="auto"/>
              <w:sz w:val="24"/>
            </w:rPr>
            <w:t xml:space="preserve"> proses produksi mebeler</w:t>
          </w:r>
          <w:r w:rsidR="00021CB3">
            <w:rPr>
              <w:rStyle w:val="isijme"/>
              <w:b w:val="0"/>
              <w:bCs w:val="0"/>
              <w:caps w:val="0"/>
              <w:color w:val="auto"/>
              <w:sz w:val="24"/>
            </w:rPr>
            <w:t xml:space="preserve"> dengan cara, melakukan pendampingan dan penerapan mesin-mesin mebeler multi fungsi yang lebih modern</w:t>
          </w:r>
          <w:r w:rsidR="000A3E5F" w:rsidRPr="000A3E5F">
            <w:rPr>
              <w:rStyle w:val="isijme"/>
              <w:b w:val="0"/>
              <w:bCs w:val="0"/>
              <w:caps w:val="0"/>
              <w:color w:val="auto"/>
              <w:sz w:val="24"/>
            </w:rPr>
            <w:t>. Karena menurut mitra</w:t>
          </w:r>
          <w:r w:rsidR="007D5D79">
            <w:rPr>
              <w:rStyle w:val="isijme"/>
              <w:b w:val="0"/>
              <w:bCs w:val="0"/>
              <w:caps w:val="0"/>
              <w:color w:val="auto"/>
              <w:sz w:val="24"/>
            </w:rPr>
            <w:t>,</w:t>
          </w:r>
          <w:r w:rsidR="000A3E5F" w:rsidRPr="000A3E5F">
            <w:rPr>
              <w:rStyle w:val="isijme"/>
              <w:b w:val="0"/>
              <w:bCs w:val="0"/>
              <w:caps w:val="0"/>
              <w:color w:val="auto"/>
              <w:sz w:val="24"/>
            </w:rPr>
            <w:t xml:space="preserve"> bahwa </w:t>
          </w:r>
          <w:r w:rsidR="007D5D79">
            <w:rPr>
              <w:rStyle w:val="isijme"/>
              <w:b w:val="0"/>
              <w:bCs w:val="0"/>
              <w:caps w:val="0"/>
              <w:color w:val="auto"/>
              <w:sz w:val="24"/>
            </w:rPr>
            <w:t xml:space="preserve">selama ini, masih lebih banyak menggunakan peralatan manual, sehingga perlu adanya </w:t>
          </w:r>
          <w:r w:rsidR="000A3E5F" w:rsidRPr="000A3E5F">
            <w:rPr>
              <w:rStyle w:val="isijme"/>
              <w:b w:val="0"/>
              <w:bCs w:val="0"/>
              <w:caps w:val="0"/>
              <w:color w:val="auto"/>
              <w:sz w:val="24"/>
            </w:rPr>
            <w:t xml:space="preserve">peremajaan peralatan yang mempunyai teknologi yang lebih modern </w:t>
          </w:r>
          <w:r w:rsidR="007D5D79">
            <w:rPr>
              <w:rStyle w:val="isijme"/>
              <w:b w:val="0"/>
              <w:bCs w:val="0"/>
              <w:caps w:val="0"/>
              <w:color w:val="auto"/>
              <w:sz w:val="24"/>
            </w:rPr>
            <w:t xml:space="preserve">dibanding </w:t>
          </w:r>
          <w:r w:rsidR="000A3E5F" w:rsidRPr="000A3E5F">
            <w:rPr>
              <w:rStyle w:val="isijme"/>
              <w:b w:val="0"/>
              <w:bCs w:val="0"/>
              <w:caps w:val="0"/>
              <w:color w:val="auto"/>
              <w:sz w:val="24"/>
            </w:rPr>
            <w:t xml:space="preserve">dengan peralatan yang </w:t>
          </w:r>
          <w:r w:rsidR="007D5D79">
            <w:rPr>
              <w:rStyle w:val="isijme"/>
              <w:b w:val="0"/>
              <w:bCs w:val="0"/>
              <w:caps w:val="0"/>
              <w:color w:val="auto"/>
              <w:sz w:val="24"/>
            </w:rPr>
            <w:t>dimilikinya</w:t>
          </w:r>
          <w:r w:rsidR="000A3E5F" w:rsidRPr="000A3E5F">
            <w:rPr>
              <w:rStyle w:val="isijme"/>
              <w:b w:val="0"/>
              <w:bCs w:val="0"/>
              <w:caps w:val="0"/>
              <w:color w:val="auto"/>
              <w:sz w:val="24"/>
            </w:rPr>
            <w:t xml:space="preserve"> saat ini. </w:t>
          </w:r>
        </w:p>
        <w:p w14:paraId="7A44DA11" w14:textId="37F316E6" w:rsidR="00FF7AC7" w:rsidRPr="00BC5001" w:rsidRDefault="000E0846" w:rsidP="000A3E5F">
          <w:pPr>
            <w:pStyle w:val="subjme"/>
          </w:pPr>
          <w:sdt>
            <w:sdtPr>
              <w:rPr>
                <w:rStyle w:val="subjmeChar"/>
                <w:b/>
                <w:bCs/>
                <w:caps/>
              </w:rPr>
              <w:id w:val="1401491070"/>
              <w:placeholder>
                <w:docPart w:val="4991FDC153834B969E111D20C4A41587"/>
              </w:placeholder>
              <w15:appearance w15:val="hidden"/>
              <w:text/>
            </w:sdtPr>
            <w:sdtEndPr>
              <w:rPr>
                <w:rStyle w:val="subjmeChar"/>
              </w:rPr>
            </w:sdtEndPr>
            <w:sdtContent>
              <w:r w:rsidR="001902CB">
                <w:rPr>
                  <w:rStyle w:val="subjmeChar"/>
                  <w:b/>
                  <w:bCs/>
                  <w:caps/>
                </w:rPr>
                <w:t>METODE PENELITIAN</w:t>
              </w:r>
            </w:sdtContent>
          </w:sdt>
        </w:p>
        <w:sdt>
          <w:sdtPr>
            <w:rPr>
              <w:rStyle w:val="isijme"/>
              <w:sz w:val="24"/>
              <w:szCs w:val="24"/>
            </w:rPr>
            <w:alias w:val="SIlahkan hapus, Tulis, atau copy paste disini"/>
            <w:tag w:val="SIlahkan hapus, Tulis, atau copy paste disini"/>
            <w:id w:val="1386526697"/>
            <w:placeholder>
              <w:docPart w:val="5E392123DC6043958546C6AA1F4195AC"/>
            </w:placeholder>
            <w15:appearance w15:val="hidden"/>
          </w:sdtPr>
          <w:sdtEndPr>
            <w:rPr>
              <w:rStyle w:val="isijme"/>
            </w:rPr>
          </w:sdtEndPr>
          <w:sdtContent>
            <w:p w14:paraId="11A9FC42" w14:textId="77E4A320" w:rsidR="002A6558" w:rsidRDefault="002A6558" w:rsidP="004400E6">
              <w:pPr>
                <w:pStyle w:val="Paragraph"/>
                <w:spacing w:line="480" w:lineRule="auto"/>
                <w:rPr>
                  <w:rStyle w:val="isijme"/>
                  <w:sz w:val="24"/>
                  <w:szCs w:val="24"/>
                </w:rPr>
              </w:pPr>
              <w:r w:rsidRPr="002A6558">
                <w:rPr>
                  <w:rStyle w:val="isijme"/>
                  <w:sz w:val="24"/>
                  <w:szCs w:val="24"/>
                </w:rPr>
                <w:t xml:space="preserve">Untuk mengatasi permasalahan yang dihadapi oleh UD. </w:t>
              </w:r>
              <w:r>
                <w:rPr>
                  <w:rStyle w:val="isijme"/>
                  <w:sz w:val="24"/>
                  <w:szCs w:val="24"/>
                </w:rPr>
                <w:t>Gusti Karya</w:t>
              </w:r>
              <w:r w:rsidRPr="002A6558">
                <w:rPr>
                  <w:rStyle w:val="isijme"/>
                  <w:sz w:val="24"/>
                  <w:szCs w:val="24"/>
                </w:rPr>
                <w:t xml:space="preserve">, maka kegiatan </w:t>
              </w:r>
              <w:r>
                <w:rPr>
                  <w:rStyle w:val="isijme"/>
                  <w:sz w:val="24"/>
                  <w:szCs w:val="24"/>
                </w:rPr>
                <w:t xml:space="preserve">dibagi dalam dua bentuk yaitu, </w:t>
              </w:r>
              <w:bookmarkStart w:id="5" w:name="_Hlk53478117"/>
              <w:r>
                <w:rPr>
                  <w:rStyle w:val="isijme"/>
                  <w:sz w:val="24"/>
                  <w:szCs w:val="24"/>
                </w:rPr>
                <w:t xml:space="preserve">menerapkan mesin mebeler multi fungsi </w:t>
              </w:r>
              <w:bookmarkEnd w:id="5"/>
              <w:r>
                <w:rPr>
                  <w:rStyle w:val="isijme"/>
                  <w:sz w:val="24"/>
                  <w:szCs w:val="24"/>
                </w:rPr>
                <w:t xml:space="preserve">dan </w:t>
              </w:r>
              <w:bookmarkStart w:id="6" w:name="_Hlk53478147"/>
              <w:r>
                <w:rPr>
                  <w:rStyle w:val="isijme"/>
                  <w:sz w:val="24"/>
                  <w:szCs w:val="24"/>
                </w:rPr>
                <w:t>melakukan pendampingan produksi</w:t>
              </w:r>
              <w:bookmarkEnd w:id="6"/>
              <w:r>
                <w:rPr>
                  <w:rStyle w:val="isijme"/>
                  <w:sz w:val="24"/>
                  <w:szCs w:val="24"/>
                </w:rPr>
                <w:t xml:space="preserve">, </w:t>
              </w:r>
              <w:r w:rsidRPr="002A6558">
                <w:rPr>
                  <w:rStyle w:val="isijme"/>
                  <w:sz w:val="24"/>
                  <w:szCs w:val="24"/>
                </w:rPr>
                <w:t xml:space="preserve">dengan metode pelaksaan kegiatan sebagai </w:t>
              </w:r>
              <w:r w:rsidR="00976051" w:rsidRPr="002A6558">
                <w:rPr>
                  <w:rStyle w:val="isijme"/>
                  <w:sz w:val="24"/>
                  <w:szCs w:val="24"/>
                </w:rPr>
                <w:t>berikut:</w:t>
              </w:r>
            </w:p>
            <w:p w14:paraId="50ED2EAC" w14:textId="30723E7A" w:rsidR="00591DAE" w:rsidRPr="00B01D2B" w:rsidRDefault="00054F7A" w:rsidP="00054F7A">
              <w:pPr>
                <w:pStyle w:val="Paragraph"/>
                <w:numPr>
                  <w:ilvl w:val="1"/>
                  <w:numId w:val="9"/>
                </w:numPr>
                <w:spacing w:line="480" w:lineRule="auto"/>
                <w:ind w:left="426"/>
                <w:rPr>
                  <w:rStyle w:val="isijme"/>
                  <w:b/>
                  <w:bCs/>
                  <w:sz w:val="24"/>
                  <w:szCs w:val="24"/>
                </w:rPr>
              </w:pPr>
              <w:r>
                <w:rPr>
                  <w:rStyle w:val="isijme"/>
                  <w:b/>
                  <w:bCs/>
                  <w:sz w:val="24"/>
                  <w:szCs w:val="24"/>
                </w:rPr>
                <w:t xml:space="preserve"> Menerapkan </w:t>
              </w:r>
              <w:r w:rsidR="00591DAE" w:rsidRPr="00B01D2B">
                <w:rPr>
                  <w:rStyle w:val="isijme"/>
                  <w:b/>
                  <w:bCs/>
                  <w:sz w:val="24"/>
                  <w:szCs w:val="24"/>
                </w:rPr>
                <w:t>mesin mebeler multi fungsi</w:t>
              </w:r>
            </w:p>
            <w:tbl>
              <w:tblPr>
                <w:tblStyle w:val="TableGrid"/>
                <w:tblW w:w="8849" w:type="dxa"/>
                <w:tblInd w:w="644" w:type="dxa"/>
                <w:tblLook w:val="04A0" w:firstRow="1" w:lastRow="0" w:firstColumn="1" w:lastColumn="0" w:noHBand="0" w:noVBand="1"/>
              </w:tblPr>
              <w:tblGrid>
                <w:gridCol w:w="485"/>
                <w:gridCol w:w="1843"/>
                <w:gridCol w:w="6521"/>
              </w:tblGrid>
              <w:tr w:rsidR="00C45CB7" w14:paraId="7359A009" w14:textId="77777777" w:rsidTr="00C45CB7">
                <w:tc>
                  <w:tcPr>
                    <w:tcW w:w="485" w:type="dxa"/>
                  </w:tcPr>
                  <w:p w14:paraId="7281204A" w14:textId="0672C73C" w:rsidR="00C45CB7" w:rsidRDefault="00C45CB7" w:rsidP="00435E0E">
                    <w:pPr>
                      <w:pStyle w:val="Paragraph"/>
                      <w:spacing w:line="480" w:lineRule="auto"/>
                      <w:ind w:firstLine="0"/>
                      <w:jc w:val="center"/>
                      <w:rPr>
                        <w:rStyle w:val="isijme"/>
                        <w:sz w:val="24"/>
                        <w:szCs w:val="24"/>
                      </w:rPr>
                    </w:pPr>
                    <w:r>
                      <w:rPr>
                        <w:sz w:val="22"/>
                        <w:szCs w:val="22"/>
                      </w:rPr>
                      <w:t>No</w:t>
                    </w:r>
                  </w:p>
                </w:tc>
                <w:tc>
                  <w:tcPr>
                    <w:tcW w:w="1843" w:type="dxa"/>
                  </w:tcPr>
                  <w:p w14:paraId="5EC0A720" w14:textId="7C520E07" w:rsidR="00C45CB7" w:rsidRDefault="00C45CB7" w:rsidP="00435E0E">
                    <w:pPr>
                      <w:pStyle w:val="Paragraph"/>
                      <w:spacing w:line="480" w:lineRule="auto"/>
                      <w:ind w:firstLine="0"/>
                      <w:jc w:val="center"/>
                      <w:rPr>
                        <w:rStyle w:val="isijme"/>
                        <w:sz w:val="24"/>
                        <w:szCs w:val="24"/>
                      </w:rPr>
                    </w:pPr>
                    <w:r>
                      <w:rPr>
                        <w:sz w:val="22"/>
                        <w:szCs w:val="22"/>
                      </w:rPr>
                      <w:t>Kegiatan</w:t>
                    </w:r>
                  </w:p>
                </w:tc>
                <w:tc>
                  <w:tcPr>
                    <w:tcW w:w="6521" w:type="dxa"/>
                  </w:tcPr>
                  <w:p w14:paraId="1FD8545D" w14:textId="72F11C73" w:rsidR="00C45CB7" w:rsidRDefault="00C45CB7" w:rsidP="00435E0E">
                    <w:pPr>
                      <w:pStyle w:val="Paragraph"/>
                      <w:spacing w:line="480" w:lineRule="auto"/>
                      <w:ind w:firstLine="0"/>
                      <w:jc w:val="center"/>
                      <w:rPr>
                        <w:rStyle w:val="isijme"/>
                        <w:sz w:val="24"/>
                        <w:szCs w:val="24"/>
                      </w:rPr>
                    </w:pPr>
                    <w:r>
                      <w:rPr>
                        <w:sz w:val="22"/>
                        <w:szCs w:val="22"/>
                      </w:rPr>
                      <w:t>Materi kegiatan</w:t>
                    </w:r>
                  </w:p>
                </w:tc>
              </w:tr>
              <w:tr w:rsidR="00C45CB7" w14:paraId="6D3BE3DC" w14:textId="77777777" w:rsidTr="00C45CB7">
                <w:tc>
                  <w:tcPr>
                    <w:tcW w:w="485" w:type="dxa"/>
                  </w:tcPr>
                  <w:p w14:paraId="505D6E4F" w14:textId="193D4EAA" w:rsidR="00C45CB7" w:rsidRDefault="00C45CB7" w:rsidP="000D55C9">
                    <w:pPr>
                      <w:pStyle w:val="Paragraph"/>
                      <w:spacing w:line="480" w:lineRule="auto"/>
                      <w:ind w:firstLine="0"/>
                      <w:rPr>
                        <w:rStyle w:val="isijme"/>
                        <w:sz w:val="24"/>
                        <w:szCs w:val="24"/>
                      </w:rPr>
                    </w:pPr>
                    <w:r>
                      <w:rPr>
                        <w:sz w:val="22"/>
                        <w:szCs w:val="22"/>
                      </w:rPr>
                      <w:t xml:space="preserve">1 </w:t>
                    </w:r>
                  </w:p>
                </w:tc>
                <w:tc>
                  <w:tcPr>
                    <w:tcW w:w="1843" w:type="dxa"/>
                  </w:tcPr>
                  <w:p w14:paraId="2B5D9C0D" w14:textId="38DAAC02" w:rsidR="00C45CB7" w:rsidRPr="00A8527E" w:rsidRDefault="00C45CB7" w:rsidP="00A8527E">
                    <w:pPr>
                      <w:rPr>
                        <w:sz w:val="22"/>
                        <w:szCs w:val="22"/>
                      </w:rPr>
                    </w:pPr>
                    <w:r w:rsidRPr="00A8527E">
                      <w:rPr>
                        <w:sz w:val="22"/>
                        <w:szCs w:val="22"/>
                      </w:rPr>
                      <w:t>Pe</w:t>
                    </w:r>
                    <w:r w:rsidR="00A8527E" w:rsidRPr="00A8527E">
                      <w:rPr>
                        <w:sz w:val="22"/>
                        <w:szCs w:val="22"/>
                      </w:rPr>
                      <w:t>nempatan sarana dan prasaraana</w:t>
                    </w:r>
                  </w:p>
                </w:tc>
                <w:tc>
                  <w:tcPr>
                    <w:tcW w:w="6521" w:type="dxa"/>
                  </w:tcPr>
                  <w:p w14:paraId="41385FE9" w14:textId="255AF8FB" w:rsidR="00C45CB7" w:rsidRDefault="00A26B57" w:rsidP="00A97368">
                    <w:pPr>
                      <w:pStyle w:val="Default"/>
                      <w:rPr>
                        <w:rStyle w:val="isijme"/>
                        <w:sz w:val="24"/>
                      </w:rPr>
                    </w:pPr>
                    <w:r>
                      <w:rPr>
                        <w:sz w:val="22"/>
                        <w:szCs w:val="22"/>
                      </w:rPr>
                      <w:t xml:space="preserve">Penempatan dan pengaturan tata letak sarana prasarana yang digunakan untuk proses produksi dengan tujuan peningkatan kinerja sumber daya manusia serta output yang dihasilkan. </w:t>
                    </w:r>
                  </w:p>
                </w:tc>
              </w:tr>
              <w:tr w:rsidR="00C45CB7" w14:paraId="3B8DADD6" w14:textId="77777777" w:rsidTr="00C45CB7">
                <w:tc>
                  <w:tcPr>
                    <w:tcW w:w="485" w:type="dxa"/>
                  </w:tcPr>
                  <w:p w14:paraId="2DA15619" w14:textId="3C866C65" w:rsidR="00C45CB7" w:rsidRDefault="00C45CB7" w:rsidP="000D55C9">
                    <w:pPr>
                      <w:pStyle w:val="Paragraph"/>
                      <w:spacing w:line="480" w:lineRule="auto"/>
                      <w:ind w:firstLine="0"/>
                      <w:rPr>
                        <w:rStyle w:val="isijme"/>
                        <w:sz w:val="24"/>
                        <w:szCs w:val="24"/>
                      </w:rPr>
                    </w:pPr>
                    <w:r>
                      <w:rPr>
                        <w:sz w:val="22"/>
                        <w:szCs w:val="22"/>
                      </w:rPr>
                      <w:t xml:space="preserve">2 </w:t>
                    </w:r>
                  </w:p>
                </w:tc>
                <w:tc>
                  <w:tcPr>
                    <w:tcW w:w="1843" w:type="dxa"/>
                  </w:tcPr>
                  <w:p w14:paraId="2170DB92" w14:textId="0BF9267A" w:rsidR="00C45CB7" w:rsidRPr="000C33BD" w:rsidRDefault="00C45CB7" w:rsidP="000C33BD">
                    <w:pPr>
                      <w:rPr>
                        <w:sz w:val="22"/>
                        <w:szCs w:val="22"/>
                      </w:rPr>
                    </w:pPr>
                    <w:r w:rsidRPr="000C33BD">
                      <w:rPr>
                        <w:sz w:val="22"/>
                        <w:szCs w:val="22"/>
                      </w:rPr>
                      <w:t xml:space="preserve">Diseminasi Pemanfaatan teknologi tepat guna </w:t>
                    </w:r>
                  </w:p>
                </w:tc>
                <w:tc>
                  <w:tcPr>
                    <w:tcW w:w="6521" w:type="dxa"/>
                  </w:tcPr>
                  <w:p w14:paraId="406CA801" w14:textId="57F0F57D" w:rsidR="00C45CB7" w:rsidRDefault="00C45CB7" w:rsidP="00C45CB7">
                    <w:pPr>
                      <w:pStyle w:val="Default"/>
                      <w:numPr>
                        <w:ilvl w:val="0"/>
                        <w:numId w:val="11"/>
                      </w:numPr>
                      <w:ind w:left="173" w:hanging="219"/>
                      <w:rPr>
                        <w:sz w:val="22"/>
                        <w:szCs w:val="22"/>
                      </w:rPr>
                    </w:pPr>
                    <w:r>
                      <w:rPr>
                        <w:sz w:val="22"/>
                        <w:szCs w:val="22"/>
                      </w:rPr>
                      <w:t xml:space="preserve">Manfaat dan dampak produk yang dihasilkan dari penggunaan teknologi tepat guna, yaitu peningkatan jumlah produk dengan meminimalisasi jumlah tenaga kerja manusia sekaligus efisiensi biaya produk. </w:t>
                    </w:r>
                  </w:p>
                  <w:p w14:paraId="23761564" w14:textId="6871E93D" w:rsidR="00C45CB7" w:rsidRDefault="00C45CB7" w:rsidP="00C45CB7">
                    <w:pPr>
                      <w:pStyle w:val="Default"/>
                      <w:numPr>
                        <w:ilvl w:val="0"/>
                        <w:numId w:val="11"/>
                      </w:numPr>
                      <w:ind w:left="173" w:hanging="219"/>
                      <w:rPr>
                        <w:sz w:val="22"/>
                        <w:szCs w:val="22"/>
                      </w:rPr>
                    </w:pPr>
                    <w:r>
                      <w:rPr>
                        <w:sz w:val="22"/>
                        <w:szCs w:val="22"/>
                      </w:rPr>
                      <w:t xml:space="preserve">Penerapan K3 ( Keselamatan dan Kesehatan Kerja) pada usaha </w:t>
                    </w:r>
                    <w:r w:rsidR="00B85A3D">
                      <w:rPr>
                        <w:sz w:val="22"/>
                        <w:szCs w:val="22"/>
                        <w:lang w:val="en-US"/>
                      </w:rPr>
                      <w:t>mebel</w:t>
                    </w:r>
                  </w:p>
                  <w:p w14:paraId="01A42564" w14:textId="6B9FF3A0" w:rsidR="00C45CB7" w:rsidRDefault="00C45CB7" w:rsidP="00C45CB7">
                    <w:pPr>
                      <w:pStyle w:val="Default"/>
                      <w:numPr>
                        <w:ilvl w:val="0"/>
                        <w:numId w:val="11"/>
                      </w:numPr>
                      <w:ind w:left="173" w:hanging="219"/>
                      <w:rPr>
                        <w:rStyle w:val="isijme"/>
                        <w:sz w:val="24"/>
                      </w:rPr>
                    </w:pPr>
                    <w:r>
                      <w:rPr>
                        <w:sz w:val="22"/>
                        <w:szCs w:val="22"/>
                      </w:rPr>
                      <w:lastRenderedPageBreak/>
                      <w:t xml:space="preserve">Sanitasi dan kebersihan alat/ mesin yang digunakan dan produk </w:t>
                    </w:r>
                    <w:r w:rsidR="00F01802">
                      <w:rPr>
                        <w:sz w:val="22"/>
                        <w:szCs w:val="22"/>
                        <w:lang w:val="en-US"/>
                      </w:rPr>
                      <w:t>mebel</w:t>
                    </w:r>
                    <w:r>
                      <w:rPr>
                        <w:sz w:val="22"/>
                        <w:szCs w:val="22"/>
                      </w:rPr>
                      <w:t xml:space="preserve"> yang dihasilkan. </w:t>
                    </w:r>
                  </w:p>
                </w:tc>
              </w:tr>
              <w:tr w:rsidR="00C45CB7" w14:paraId="62331C40" w14:textId="77777777" w:rsidTr="00C45CB7">
                <w:tc>
                  <w:tcPr>
                    <w:tcW w:w="485" w:type="dxa"/>
                  </w:tcPr>
                  <w:p w14:paraId="4552CD0C" w14:textId="6D4DBCAD" w:rsidR="00C45CB7" w:rsidRDefault="00C45CB7" w:rsidP="000D55C9">
                    <w:pPr>
                      <w:pStyle w:val="Paragraph"/>
                      <w:spacing w:line="480" w:lineRule="auto"/>
                      <w:ind w:firstLine="0"/>
                      <w:rPr>
                        <w:rStyle w:val="isijme"/>
                        <w:sz w:val="24"/>
                        <w:szCs w:val="24"/>
                      </w:rPr>
                    </w:pPr>
                    <w:r>
                      <w:rPr>
                        <w:sz w:val="22"/>
                        <w:szCs w:val="22"/>
                      </w:rPr>
                      <w:lastRenderedPageBreak/>
                      <w:t xml:space="preserve">3 </w:t>
                    </w:r>
                  </w:p>
                </w:tc>
                <w:tc>
                  <w:tcPr>
                    <w:tcW w:w="1843" w:type="dxa"/>
                  </w:tcPr>
                  <w:p w14:paraId="14912B31" w14:textId="5A4C3082" w:rsidR="00C45CB7" w:rsidRDefault="00C45CB7" w:rsidP="000D55C9">
                    <w:pPr>
                      <w:pStyle w:val="Paragraph"/>
                      <w:spacing w:line="360" w:lineRule="auto"/>
                      <w:ind w:firstLine="0"/>
                      <w:rPr>
                        <w:rStyle w:val="isijme"/>
                        <w:sz w:val="24"/>
                        <w:szCs w:val="24"/>
                      </w:rPr>
                    </w:pPr>
                    <w:r>
                      <w:rPr>
                        <w:sz w:val="22"/>
                        <w:szCs w:val="22"/>
                      </w:rPr>
                      <w:t xml:space="preserve">Demonstrasi dan praktek </w:t>
                    </w:r>
                  </w:p>
                </w:tc>
                <w:tc>
                  <w:tcPr>
                    <w:tcW w:w="6521" w:type="dxa"/>
                  </w:tcPr>
                  <w:p w14:paraId="3826A96B" w14:textId="20A5BAE5" w:rsidR="00C45CB7" w:rsidRDefault="00C45CB7" w:rsidP="000D55C9">
                    <w:pPr>
                      <w:pStyle w:val="Default"/>
                      <w:rPr>
                        <w:sz w:val="22"/>
                        <w:szCs w:val="22"/>
                      </w:rPr>
                    </w:pPr>
                    <w:r>
                      <w:rPr>
                        <w:sz w:val="22"/>
                        <w:szCs w:val="22"/>
                      </w:rPr>
                      <w:t xml:space="preserve">Bersama-sama dengan pelaku usaha praktek pengoperasian mesin </w:t>
                    </w:r>
                  </w:p>
                  <w:p w14:paraId="2032A482" w14:textId="77777777" w:rsidR="00C45CB7" w:rsidRDefault="00C45CB7" w:rsidP="000D55C9">
                    <w:pPr>
                      <w:pStyle w:val="Paragraph"/>
                      <w:spacing w:line="480" w:lineRule="auto"/>
                      <w:ind w:firstLine="0"/>
                      <w:rPr>
                        <w:rStyle w:val="isijme"/>
                        <w:sz w:val="24"/>
                        <w:szCs w:val="24"/>
                      </w:rPr>
                    </w:pPr>
                  </w:p>
                </w:tc>
              </w:tr>
            </w:tbl>
            <w:p w14:paraId="7DE8706E" w14:textId="77777777" w:rsidR="000829A2" w:rsidRDefault="000829A2" w:rsidP="000829A2">
              <w:pPr>
                <w:pStyle w:val="Paragraph"/>
                <w:spacing w:line="480" w:lineRule="auto"/>
                <w:ind w:left="644" w:firstLine="0"/>
                <w:rPr>
                  <w:rStyle w:val="isijme"/>
                  <w:sz w:val="24"/>
                  <w:szCs w:val="24"/>
                </w:rPr>
              </w:pPr>
            </w:p>
            <w:p w14:paraId="54387D9E" w14:textId="3CA6DC43" w:rsidR="000829A2" w:rsidRPr="00B01D2B" w:rsidRDefault="00054F7A" w:rsidP="00054F7A">
              <w:pPr>
                <w:pStyle w:val="Paragraph"/>
                <w:numPr>
                  <w:ilvl w:val="1"/>
                  <w:numId w:val="9"/>
                </w:numPr>
                <w:spacing w:line="480" w:lineRule="auto"/>
                <w:ind w:left="426"/>
                <w:rPr>
                  <w:rStyle w:val="isijme"/>
                  <w:b/>
                  <w:bCs/>
                  <w:sz w:val="24"/>
                  <w:szCs w:val="24"/>
                </w:rPr>
              </w:pPr>
              <w:r>
                <w:rPr>
                  <w:rStyle w:val="isijme"/>
                  <w:b/>
                  <w:bCs/>
                  <w:sz w:val="24"/>
                  <w:szCs w:val="24"/>
                </w:rPr>
                <w:t xml:space="preserve"> </w:t>
              </w:r>
              <w:r w:rsidR="000829A2" w:rsidRPr="00B01D2B">
                <w:rPr>
                  <w:rStyle w:val="isijme"/>
                  <w:b/>
                  <w:bCs/>
                  <w:sz w:val="24"/>
                  <w:szCs w:val="24"/>
                </w:rPr>
                <w:t xml:space="preserve">melakukan </w:t>
              </w:r>
              <w:r w:rsidR="001A7227" w:rsidRPr="00B01D2B">
                <w:rPr>
                  <w:rStyle w:val="isijme"/>
                  <w:b/>
                  <w:bCs/>
                  <w:sz w:val="24"/>
                  <w:szCs w:val="24"/>
                </w:rPr>
                <w:t>Pendampingan</w:t>
              </w:r>
              <w:r w:rsidR="001563D7" w:rsidRPr="00B01D2B">
                <w:rPr>
                  <w:rStyle w:val="isijme"/>
                  <w:b/>
                  <w:bCs/>
                  <w:sz w:val="24"/>
                  <w:szCs w:val="24"/>
                </w:rPr>
                <w:t xml:space="preserve"> dan Monitoring</w:t>
              </w:r>
            </w:p>
            <w:p w14:paraId="65EBF604" w14:textId="7E489D55" w:rsidR="001563D7" w:rsidRPr="00B01D2B" w:rsidRDefault="001563D7" w:rsidP="00054F7A">
              <w:pPr>
                <w:pStyle w:val="Paragraph"/>
                <w:numPr>
                  <w:ilvl w:val="2"/>
                  <w:numId w:val="9"/>
                </w:numPr>
                <w:spacing w:line="480" w:lineRule="auto"/>
                <w:ind w:left="851"/>
                <w:rPr>
                  <w:rStyle w:val="isijme"/>
                  <w:b/>
                  <w:bCs/>
                  <w:sz w:val="24"/>
                  <w:szCs w:val="24"/>
                </w:rPr>
              </w:pPr>
              <w:r w:rsidRPr="00B01D2B">
                <w:rPr>
                  <w:rStyle w:val="isijme"/>
                  <w:b/>
                  <w:bCs/>
                  <w:sz w:val="24"/>
                  <w:szCs w:val="24"/>
                </w:rPr>
                <w:t>Pendampingan</w:t>
              </w:r>
            </w:p>
            <w:p w14:paraId="31DD0E54" w14:textId="5F6DB8E3" w:rsidR="001A7227" w:rsidRPr="001A7227" w:rsidRDefault="002375D6" w:rsidP="001A7227">
              <w:pPr>
                <w:pStyle w:val="Paragraph"/>
                <w:spacing w:line="480" w:lineRule="auto"/>
                <w:ind w:firstLine="644"/>
                <w:rPr>
                  <w:rStyle w:val="isijme"/>
                  <w:sz w:val="24"/>
                  <w:szCs w:val="24"/>
                </w:rPr>
              </w:pPr>
              <w:r>
                <w:rPr>
                  <w:rStyle w:val="isijme"/>
                  <w:sz w:val="24"/>
                  <w:szCs w:val="24"/>
                </w:rPr>
                <w:t>Kegiaan ini memberikan b</w:t>
              </w:r>
              <w:r w:rsidR="001A7227" w:rsidRPr="001A7227">
                <w:rPr>
                  <w:rStyle w:val="isijme"/>
                  <w:sz w:val="24"/>
                  <w:szCs w:val="24"/>
                </w:rPr>
                <w:t>erbagai bentuk layanan yang diberikan ke mitra pelaku usaha secara intensif dan berkelanjutan untuk mendapatkan informasi tentang bisnis usaha, produksi maupun strategi pemasaran yang efektif dan efisien</w:t>
              </w:r>
              <w:r>
                <w:rPr>
                  <w:rStyle w:val="isijme"/>
                  <w:sz w:val="24"/>
                  <w:szCs w:val="24"/>
                </w:rPr>
                <w:t>.</w:t>
              </w:r>
              <w:r w:rsidR="001A7227" w:rsidRPr="001A7227">
                <w:rPr>
                  <w:rStyle w:val="isijme"/>
                  <w:sz w:val="24"/>
                  <w:szCs w:val="24"/>
                </w:rPr>
                <w:t xml:space="preserve"> </w:t>
              </w:r>
              <w:r>
                <w:rPr>
                  <w:rStyle w:val="isijme"/>
                  <w:sz w:val="24"/>
                  <w:szCs w:val="24"/>
                </w:rPr>
                <w:t>A</w:t>
              </w:r>
              <w:r w:rsidR="001A7227" w:rsidRPr="001A7227">
                <w:rPr>
                  <w:rStyle w:val="isijme"/>
                  <w:sz w:val="24"/>
                  <w:szCs w:val="24"/>
                </w:rPr>
                <w:t>dapun tata cara konsultasi</w:t>
              </w:r>
              <w:r>
                <w:rPr>
                  <w:rStyle w:val="isijme"/>
                  <w:sz w:val="24"/>
                  <w:szCs w:val="24"/>
                </w:rPr>
                <w:t>,</w:t>
              </w:r>
              <w:r w:rsidR="001A7227" w:rsidRPr="001A7227">
                <w:rPr>
                  <w:rStyle w:val="isijme"/>
                  <w:sz w:val="24"/>
                  <w:szCs w:val="24"/>
                </w:rPr>
                <w:t xml:space="preserve"> dilakukan melalui tatap muka maupun melalui telepon, sedangkan </w:t>
              </w:r>
              <w:r>
                <w:rPr>
                  <w:rStyle w:val="isijme"/>
                  <w:sz w:val="24"/>
                  <w:szCs w:val="24"/>
                </w:rPr>
                <w:t>dalam</w:t>
              </w:r>
              <w:r w:rsidR="001A7227" w:rsidRPr="001A7227">
                <w:rPr>
                  <w:rStyle w:val="isijme"/>
                  <w:sz w:val="24"/>
                  <w:szCs w:val="24"/>
                </w:rPr>
                <w:t xml:space="preserve"> pendampingan</w:t>
              </w:r>
              <w:r>
                <w:rPr>
                  <w:rStyle w:val="isijme"/>
                  <w:sz w:val="24"/>
                  <w:szCs w:val="24"/>
                </w:rPr>
                <w:t>,</w:t>
              </w:r>
              <w:r w:rsidR="001A7227" w:rsidRPr="001A7227">
                <w:rPr>
                  <w:rStyle w:val="isijme"/>
                  <w:sz w:val="24"/>
                  <w:szCs w:val="24"/>
                </w:rPr>
                <w:t xml:space="preserve"> </w:t>
              </w:r>
              <w:r>
                <w:rPr>
                  <w:rStyle w:val="isijme"/>
                  <w:sz w:val="24"/>
                  <w:szCs w:val="24"/>
                </w:rPr>
                <w:t>yaitu</w:t>
              </w:r>
              <w:r w:rsidR="001A7227" w:rsidRPr="001A7227">
                <w:rPr>
                  <w:rStyle w:val="isijme"/>
                  <w:sz w:val="24"/>
                  <w:szCs w:val="24"/>
                </w:rPr>
                <w:t xml:space="preserve"> mendampingi pelaku usaha secara langsung </w:t>
              </w:r>
              <w:r>
                <w:rPr>
                  <w:rStyle w:val="isijme"/>
                  <w:sz w:val="24"/>
                  <w:szCs w:val="24"/>
                </w:rPr>
                <w:t>bersama dengan anggota tim</w:t>
              </w:r>
              <w:r w:rsidR="001A7227" w:rsidRPr="001A7227">
                <w:rPr>
                  <w:rStyle w:val="isijme"/>
                  <w:sz w:val="24"/>
                  <w:szCs w:val="24"/>
                </w:rPr>
                <w:t xml:space="preserve"> yang terkait.</w:t>
              </w:r>
            </w:p>
            <w:p w14:paraId="087B6C22" w14:textId="57120C79" w:rsidR="001A7227" w:rsidRPr="00117F61" w:rsidRDefault="00117F61" w:rsidP="000605B9">
              <w:pPr>
                <w:pStyle w:val="subjme"/>
                <w:numPr>
                  <w:ilvl w:val="2"/>
                  <w:numId w:val="9"/>
                </w:numPr>
                <w:spacing w:line="480" w:lineRule="auto"/>
                <w:ind w:left="851"/>
                <w:rPr>
                  <w:rStyle w:val="isijme"/>
                  <w:sz w:val="24"/>
                </w:rPr>
              </w:pPr>
              <w:r w:rsidRPr="00117F61">
                <w:rPr>
                  <w:rStyle w:val="isijme"/>
                  <w:caps w:val="0"/>
                  <w:sz w:val="24"/>
                </w:rPr>
                <w:t>Monitoring Dan Evaluasi (Monev)</w:t>
              </w:r>
            </w:p>
            <w:p w14:paraId="5222076F" w14:textId="44EB8CB0" w:rsidR="00231A60" w:rsidRDefault="00B51EFF" w:rsidP="000605B9">
              <w:pPr>
                <w:pStyle w:val="Paragraph"/>
                <w:spacing w:line="480" w:lineRule="auto"/>
                <w:ind w:firstLine="644"/>
                <w:rPr>
                  <w:rStyle w:val="isijme"/>
                  <w:sz w:val="24"/>
                  <w:szCs w:val="24"/>
                </w:rPr>
              </w:pPr>
              <w:r w:rsidRPr="00B51EFF">
                <w:rPr>
                  <w:rStyle w:val="isijme"/>
                  <w:sz w:val="24"/>
                  <w:szCs w:val="24"/>
                </w:rPr>
                <w:t xml:space="preserve">Kegiatan </w:t>
              </w:r>
              <w:r>
                <w:rPr>
                  <w:rStyle w:val="isijme"/>
                  <w:sz w:val="24"/>
                  <w:szCs w:val="24"/>
                </w:rPr>
                <w:t xml:space="preserve">ini bertujuan </w:t>
              </w:r>
              <w:r w:rsidRPr="00B51EFF">
                <w:rPr>
                  <w:rStyle w:val="isijme"/>
                  <w:sz w:val="24"/>
                  <w:szCs w:val="24"/>
                </w:rPr>
                <w:t xml:space="preserve">untuk </w:t>
              </w:r>
              <w:r w:rsidRPr="00B51EFF">
                <w:rPr>
                  <w:rStyle w:val="isijme"/>
                  <w:sz w:val="24"/>
                  <w:szCs w:val="24"/>
                </w:rPr>
                <w:t>mengetahui perkembangan</w:t>
              </w:r>
              <w:r w:rsidRPr="00B51EFF">
                <w:rPr>
                  <w:rStyle w:val="isijme"/>
                  <w:sz w:val="24"/>
                  <w:szCs w:val="24"/>
                </w:rPr>
                <w:t xml:space="preserve"> dan kemajuan, </w:t>
              </w:r>
              <w:r>
                <w:rPr>
                  <w:rStyle w:val="isijme"/>
                  <w:sz w:val="24"/>
                  <w:szCs w:val="24"/>
                </w:rPr>
                <w:t>serta meng</w:t>
              </w:r>
              <w:r w:rsidRPr="00B51EFF">
                <w:rPr>
                  <w:rStyle w:val="isijme"/>
                  <w:sz w:val="24"/>
                  <w:szCs w:val="24"/>
                </w:rPr>
                <w:t>identi</w:t>
              </w:r>
              <w:r w:rsidR="00D56A7E">
                <w:rPr>
                  <w:rStyle w:val="isijme"/>
                  <w:sz w:val="24"/>
                  <w:szCs w:val="24"/>
                </w:rPr>
                <w:t>-</w:t>
              </w:r>
              <w:r w:rsidRPr="00B51EFF">
                <w:rPr>
                  <w:rStyle w:val="isijme"/>
                  <w:sz w:val="24"/>
                  <w:szCs w:val="24"/>
                </w:rPr>
                <w:t xml:space="preserve">fikasi permasalahan </w:t>
              </w:r>
              <w:r>
                <w:rPr>
                  <w:rStyle w:val="isijme"/>
                  <w:sz w:val="24"/>
                  <w:szCs w:val="24"/>
                </w:rPr>
                <w:t xml:space="preserve">mita guna </w:t>
              </w:r>
              <w:r w:rsidRPr="00B51EFF">
                <w:rPr>
                  <w:rStyle w:val="isijme"/>
                  <w:sz w:val="24"/>
                  <w:szCs w:val="24"/>
                </w:rPr>
                <w:t xml:space="preserve">serta </w:t>
              </w:r>
              <w:r>
                <w:rPr>
                  <w:rStyle w:val="isijme"/>
                  <w:sz w:val="24"/>
                  <w:szCs w:val="24"/>
                </w:rPr>
                <w:t xml:space="preserve">melakukan </w:t>
              </w:r>
              <w:r w:rsidRPr="00B51EFF">
                <w:rPr>
                  <w:rStyle w:val="isijme"/>
                  <w:sz w:val="24"/>
                  <w:szCs w:val="24"/>
                </w:rPr>
                <w:t>upaya pemecahan</w:t>
              </w:r>
              <w:r>
                <w:rPr>
                  <w:rStyle w:val="isijme"/>
                  <w:sz w:val="24"/>
                  <w:szCs w:val="24"/>
                </w:rPr>
                <w:t xml:space="preserve"> </w:t>
              </w:r>
              <w:r w:rsidR="004432F6">
                <w:rPr>
                  <w:rStyle w:val="isijme"/>
                  <w:sz w:val="24"/>
                  <w:szCs w:val="24"/>
                </w:rPr>
                <w:t>masalahnya</w:t>
              </w:r>
              <w:r w:rsidR="004432F6" w:rsidRPr="00B51EFF">
                <w:rPr>
                  <w:rStyle w:val="isijme"/>
                  <w:sz w:val="24"/>
                  <w:szCs w:val="24"/>
                </w:rPr>
                <w:t xml:space="preserve">. </w:t>
              </w:r>
              <w:r w:rsidR="004432F6">
                <w:rPr>
                  <w:rStyle w:val="isijme"/>
                  <w:sz w:val="24"/>
                  <w:szCs w:val="24"/>
                </w:rPr>
                <w:t xml:space="preserve"> </w:t>
              </w:r>
              <w:r w:rsidR="004432F6" w:rsidRPr="00B51EFF">
                <w:rPr>
                  <w:rStyle w:val="isijme"/>
                  <w:sz w:val="24"/>
                  <w:szCs w:val="24"/>
                </w:rPr>
                <w:t>Monitoring</w:t>
              </w:r>
              <w:r w:rsidRPr="00B51EFF">
                <w:rPr>
                  <w:rStyle w:val="isijme"/>
                  <w:sz w:val="24"/>
                  <w:szCs w:val="24"/>
                </w:rPr>
                <w:t xml:space="preserve"> </w:t>
              </w:r>
              <w:r w:rsidR="00231A60">
                <w:rPr>
                  <w:rStyle w:val="isijme"/>
                  <w:sz w:val="24"/>
                  <w:szCs w:val="24"/>
                </w:rPr>
                <w:t xml:space="preserve">ini </w:t>
              </w:r>
              <w:r w:rsidRPr="00B51EFF">
                <w:rPr>
                  <w:rStyle w:val="isijme"/>
                  <w:sz w:val="24"/>
                  <w:szCs w:val="24"/>
                </w:rPr>
                <w:t>dilakukan dengan cara menggali untuk mendapatkan informasi secara regular berdasarkan indikator tertentu, dengan maksud mengetahui apakah kegiatan yang sedang berlangsung sesuai dengan perencanaan dan prosedur yang telah disepakati.</w:t>
              </w:r>
              <w:r w:rsidRPr="00B51EFF">
                <w:rPr>
                  <w:rStyle w:val="isijme"/>
                  <w:sz w:val="24"/>
                  <w:szCs w:val="24"/>
                </w:rPr>
                <w:t xml:space="preserve"> </w:t>
              </w:r>
              <w:r w:rsidR="00231A60">
                <w:rPr>
                  <w:rStyle w:val="isijme"/>
                  <w:sz w:val="24"/>
                  <w:szCs w:val="24"/>
                </w:rPr>
                <w:t>Adapun prosedur pelaksanaanya dibagi menjadi tiga tahap yaitu:</w:t>
              </w:r>
            </w:p>
            <w:p w14:paraId="01F01000" w14:textId="7F6997C4" w:rsidR="001A7227" w:rsidRPr="003B3E1E" w:rsidRDefault="001A7227" w:rsidP="003B3E1E">
              <w:pPr>
                <w:pStyle w:val="Paragraph"/>
                <w:numPr>
                  <w:ilvl w:val="0"/>
                  <w:numId w:val="16"/>
                </w:numPr>
                <w:spacing w:line="480" w:lineRule="auto"/>
                <w:ind w:left="426"/>
                <w:rPr>
                  <w:rStyle w:val="isijme"/>
                  <w:b/>
                  <w:bCs/>
                  <w:sz w:val="24"/>
                  <w:szCs w:val="24"/>
                </w:rPr>
              </w:pPr>
              <w:r w:rsidRPr="001A7227">
                <w:rPr>
                  <w:rStyle w:val="isijme"/>
                  <w:sz w:val="24"/>
                  <w:szCs w:val="24"/>
                </w:rPr>
                <w:t xml:space="preserve"> </w:t>
              </w:r>
              <w:r w:rsidRPr="003B3E1E">
                <w:rPr>
                  <w:rStyle w:val="isijme"/>
                  <w:b/>
                  <w:bCs/>
                  <w:sz w:val="24"/>
                  <w:szCs w:val="24"/>
                </w:rPr>
                <w:t>Monev sebelum kegiatan</w:t>
              </w:r>
            </w:p>
            <w:p w14:paraId="5B04A7CA" w14:textId="3FD46521" w:rsidR="004E3E04" w:rsidRDefault="001A7227" w:rsidP="004E3E04">
              <w:pPr>
                <w:pStyle w:val="Paragraph"/>
                <w:spacing w:line="480" w:lineRule="auto"/>
                <w:rPr>
                  <w:rStyle w:val="isijme"/>
                  <w:sz w:val="24"/>
                  <w:szCs w:val="24"/>
                </w:rPr>
              </w:pPr>
              <w:r w:rsidRPr="001A7227">
                <w:rPr>
                  <w:rStyle w:val="isijme"/>
                  <w:sz w:val="24"/>
                  <w:szCs w:val="24"/>
                </w:rPr>
                <w:t xml:space="preserve">Yaitu dengan melihat antusias </w:t>
              </w:r>
              <w:r w:rsidR="00416EF2">
                <w:rPr>
                  <w:rStyle w:val="isijme"/>
                  <w:sz w:val="24"/>
                  <w:szCs w:val="24"/>
                </w:rPr>
                <w:t xml:space="preserve">mitra </w:t>
              </w:r>
              <w:r w:rsidRPr="001A7227">
                <w:rPr>
                  <w:rStyle w:val="isijme"/>
                  <w:sz w:val="24"/>
                  <w:szCs w:val="24"/>
                </w:rPr>
                <w:t xml:space="preserve">pelaku usaha sebelum kegiatan dilaksanakan serta respon </w:t>
              </w:r>
              <w:r w:rsidR="00416EF2">
                <w:rPr>
                  <w:rStyle w:val="isijme"/>
                  <w:sz w:val="24"/>
                  <w:szCs w:val="24"/>
                </w:rPr>
                <w:t xml:space="preserve">mitra dan anggota </w:t>
              </w:r>
              <w:r w:rsidR="00C4283D">
                <w:rPr>
                  <w:rStyle w:val="isijme"/>
                  <w:sz w:val="24"/>
                  <w:szCs w:val="24"/>
                </w:rPr>
                <w:t xml:space="preserve">mitra </w:t>
              </w:r>
              <w:r w:rsidR="00C4283D" w:rsidRPr="001A7227">
                <w:rPr>
                  <w:rStyle w:val="isijme"/>
                  <w:sz w:val="24"/>
                  <w:szCs w:val="24"/>
                </w:rPr>
                <w:t>dalam</w:t>
              </w:r>
              <w:r w:rsidRPr="001A7227">
                <w:rPr>
                  <w:rStyle w:val="isijme"/>
                  <w:sz w:val="24"/>
                  <w:szCs w:val="24"/>
                </w:rPr>
                <w:t xml:space="preserve"> memberikan dukungan berupa surat pernyataan kesediaan bekerjasama.</w:t>
              </w:r>
            </w:p>
            <w:p w14:paraId="52388990" w14:textId="5E024CB3" w:rsidR="004432F6" w:rsidRDefault="004432F6" w:rsidP="004E3E04">
              <w:pPr>
                <w:pStyle w:val="Paragraph"/>
                <w:spacing w:line="480" w:lineRule="auto"/>
                <w:rPr>
                  <w:rStyle w:val="isijme"/>
                  <w:sz w:val="24"/>
                  <w:szCs w:val="24"/>
                </w:rPr>
              </w:pPr>
            </w:p>
            <w:p w14:paraId="194564BE" w14:textId="16368E37" w:rsidR="004432F6" w:rsidRDefault="004432F6" w:rsidP="004E3E04">
              <w:pPr>
                <w:pStyle w:val="Paragraph"/>
                <w:spacing w:line="480" w:lineRule="auto"/>
                <w:rPr>
                  <w:rStyle w:val="isijme"/>
                  <w:sz w:val="24"/>
                  <w:szCs w:val="24"/>
                </w:rPr>
              </w:pPr>
            </w:p>
            <w:p w14:paraId="45FA8881" w14:textId="77777777" w:rsidR="004432F6" w:rsidRDefault="004432F6" w:rsidP="004E3E04">
              <w:pPr>
                <w:pStyle w:val="Paragraph"/>
                <w:spacing w:line="480" w:lineRule="auto"/>
                <w:rPr>
                  <w:rStyle w:val="isijme"/>
                  <w:sz w:val="24"/>
                  <w:szCs w:val="24"/>
                </w:rPr>
              </w:pPr>
            </w:p>
            <w:p w14:paraId="77E97F3C" w14:textId="670E0A41" w:rsidR="004E3E04" w:rsidRPr="003B3E1E" w:rsidRDefault="001A7227" w:rsidP="003B3E1E">
              <w:pPr>
                <w:pStyle w:val="Paragraph"/>
                <w:numPr>
                  <w:ilvl w:val="0"/>
                  <w:numId w:val="16"/>
                </w:numPr>
                <w:spacing w:line="480" w:lineRule="auto"/>
                <w:ind w:left="426"/>
                <w:rPr>
                  <w:rStyle w:val="isijme"/>
                  <w:b/>
                  <w:bCs/>
                  <w:sz w:val="24"/>
                  <w:szCs w:val="24"/>
                </w:rPr>
              </w:pPr>
              <w:r w:rsidRPr="003B3E1E">
                <w:rPr>
                  <w:rStyle w:val="isijme"/>
                  <w:b/>
                  <w:bCs/>
                  <w:sz w:val="24"/>
                  <w:szCs w:val="24"/>
                </w:rPr>
                <w:lastRenderedPageBreak/>
                <w:t>Mon</w:t>
              </w:r>
              <w:r w:rsidR="001563D7" w:rsidRPr="003B3E1E">
                <w:rPr>
                  <w:rStyle w:val="isijme"/>
                  <w:b/>
                  <w:bCs/>
                  <w:sz w:val="24"/>
                  <w:szCs w:val="24"/>
                </w:rPr>
                <w:t>e</w:t>
              </w:r>
              <w:r w:rsidRPr="003B3E1E">
                <w:rPr>
                  <w:rStyle w:val="isijme"/>
                  <w:b/>
                  <w:bCs/>
                  <w:sz w:val="24"/>
                  <w:szCs w:val="24"/>
                </w:rPr>
                <w:t>v selama kegiatan</w:t>
              </w:r>
              <w:r w:rsidR="004E3E04" w:rsidRPr="003B3E1E">
                <w:rPr>
                  <w:rStyle w:val="isijme"/>
                  <w:b/>
                  <w:bCs/>
                  <w:sz w:val="24"/>
                  <w:szCs w:val="24"/>
                </w:rPr>
                <w:t xml:space="preserve"> </w:t>
              </w:r>
            </w:p>
            <w:p w14:paraId="31353FEC" w14:textId="7976CCAF" w:rsidR="001A7227" w:rsidRPr="004E3E04" w:rsidRDefault="001A7227" w:rsidP="003B3E1E">
              <w:pPr>
                <w:spacing w:line="480" w:lineRule="auto"/>
                <w:ind w:firstLine="426"/>
                <w:jc w:val="both"/>
                <w:rPr>
                  <w:sz w:val="24"/>
                  <w:szCs w:val="24"/>
                </w:rPr>
              </w:pPr>
              <w:r w:rsidRPr="004E3E04">
                <w:rPr>
                  <w:sz w:val="24"/>
                  <w:szCs w:val="24"/>
                </w:rPr>
                <w:t>Dengan melihat tingkat pemahaman mitra atau khalayak sasaran terhadap program yang di</w:t>
              </w:r>
              <w:r w:rsidR="00EB62D3">
                <w:rPr>
                  <w:sz w:val="24"/>
                  <w:szCs w:val="24"/>
                </w:rPr>
                <w:t>-</w:t>
              </w:r>
              <w:r w:rsidRPr="004E3E04">
                <w:rPr>
                  <w:sz w:val="24"/>
                  <w:szCs w:val="24"/>
                </w:rPr>
                <w:t>laksanakan</w:t>
              </w:r>
              <w:r w:rsidR="00500A56" w:rsidRPr="004E3E04">
                <w:rPr>
                  <w:sz w:val="24"/>
                  <w:szCs w:val="24"/>
                </w:rPr>
                <w:t>,</w:t>
              </w:r>
              <w:r w:rsidRPr="004E3E04">
                <w:rPr>
                  <w:sz w:val="24"/>
                  <w:szCs w:val="24"/>
                </w:rPr>
                <w:t xml:space="preserve"> sehingga mampu mengimplementasikan materi yang diberikan,</w:t>
              </w:r>
              <w:r w:rsidR="00500A56" w:rsidRPr="004E3E04">
                <w:rPr>
                  <w:sz w:val="24"/>
                  <w:szCs w:val="24"/>
                </w:rPr>
                <w:t xml:space="preserve"> mampu</w:t>
              </w:r>
              <w:r w:rsidRPr="004E3E04">
                <w:rPr>
                  <w:sz w:val="24"/>
                  <w:szCs w:val="24"/>
                </w:rPr>
                <w:t xml:space="preserve"> mengoperasikan dan mengendalikan proses produksi agar </w:t>
              </w:r>
              <w:r w:rsidR="00500A56" w:rsidRPr="004E3E04">
                <w:rPr>
                  <w:sz w:val="24"/>
                  <w:szCs w:val="24"/>
                </w:rPr>
                <w:t>produk dapat</w:t>
              </w:r>
              <w:r w:rsidRPr="004E3E04">
                <w:rPr>
                  <w:sz w:val="24"/>
                  <w:szCs w:val="24"/>
                </w:rPr>
                <w:t xml:space="preserve"> mengalami peningkatan baik secara kualitas</w:t>
              </w:r>
              <w:r w:rsidR="00500A56" w:rsidRPr="004E3E04">
                <w:rPr>
                  <w:sz w:val="24"/>
                  <w:szCs w:val="24"/>
                </w:rPr>
                <w:t>,</w:t>
              </w:r>
              <w:r w:rsidRPr="004E3E04">
                <w:rPr>
                  <w:sz w:val="24"/>
                  <w:szCs w:val="24"/>
                </w:rPr>
                <w:t xml:space="preserve"> maupun kuantitasnya.</w:t>
              </w:r>
            </w:p>
            <w:p w14:paraId="62E20A2A" w14:textId="67E8ED6F" w:rsidR="001A7227" w:rsidRPr="003B3E1E" w:rsidRDefault="001A7227" w:rsidP="003B3E1E">
              <w:pPr>
                <w:pStyle w:val="Paragraph"/>
                <w:numPr>
                  <w:ilvl w:val="0"/>
                  <w:numId w:val="16"/>
                </w:numPr>
                <w:spacing w:line="480" w:lineRule="auto"/>
                <w:ind w:left="426"/>
                <w:rPr>
                  <w:rStyle w:val="isijme"/>
                  <w:b/>
                  <w:bCs/>
                  <w:sz w:val="24"/>
                  <w:szCs w:val="24"/>
                </w:rPr>
              </w:pPr>
              <w:r w:rsidRPr="001A7227">
                <w:rPr>
                  <w:rStyle w:val="isijme"/>
                  <w:sz w:val="24"/>
                  <w:szCs w:val="24"/>
                </w:rPr>
                <w:t xml:space="preserve"> </w:t>
              </w:r>
              <w:r w:rsidRPr="003B3E1E">
                <w:rPr>
                  <w:rStyle w:val="isijme"/>
                  <w:b/>
                  <w:bCs/>
                  <w:sz w:val="24"/>
                  <w:szCs w:val="24"/>
                </w:rPr>
                <w:t>Mon</w:t>
              </w:r>
              <w:r w:rsidR="001563D7" w:rsidRPr="003B3E1E">
                <w:rPr>
                  <w:rStyle w:val="isijme"/>
                  <w:b/>
                  <w:bCs/>
                  <w:sz w:val="24"/>
                  <w:szCs w:val="24"/>
                </w:rPr>
                <w:t>e</w:t>
              </w:r>
              <w:r w:rsidRPr="003B3E1E">
                <w:rPr>
                  <w:rStyle w:val="isijme"/>
                  <w:b/>
                  <w:bCs/>
                  <w:sz w:val="24"/>
                  <w:szCs w:val="24"/>
                </w:rPr>
                <w:t>v setelah kegiatan</w:t>
              </w:r>
            </w:p>
            <w:p w14:paraId="3E6EC4E6" w14:textId="7A9EB933" w:rsidR="00521CC0" w:rsidRPr="00BC5001" w:rsidRDefault="001A7227" w:rsidP="00AD403C">
              <w:pPr>
                <w:pStyle w:val="Paragraph"/>
                <w:spacing w:line="480" w:lineRule="auto"/>
                <w:rPr>
                  <w:sz w:val="24"/>
                  <w:szCs w:val="24"/>
                </w:rPr>
              </w:pPr>
              <w:r w:rsidRPr="001A7227">
                <w:rPr>
                  <w:rStyle w:val="isijme"/>
                  <w:sz w:val="24"/>
                  <w:szCs w:val="24"/>
                </w:rPr>
                <w:t xml:space="preserve">Penerapan Manajemen bisnis berkelanjutan (management suistainability) melihat sampai sejauh mana UD. </w:t>
              </w:r>
              <w:r w:rsidR="00424232">
                <w:rPr>
                  <w:rStyle w:val="isijme"/>
                  <w:sz w:val="24"/>
                  <w:szCs w:val="24"/>
                </w:rPr>
                <w:t>Gusti Karya</w:t>
              </w:r>
              <w:r w:rsidRPr="001A7227">
                <w:rPr>
                  <w:rStyle w:val="isijme"/>
                  <w:sz w:val="24"/>
                  <w:szCs w:val="24"/>
                </w:rPr>
                <w:t xml:space="preserve"> mampu mencapai tujuan bisnis dan mampu meningkatkan nilai usaha jangka panjang. </w:t>
              </w:r>
              <w:r w:rsidR="002045C6" w:rsidRPr="00BC5001">
                <w:rPr>
                  <w:rStyle w:val="isijme"/>
                  <w:sz w:val="24"/>
                  <w:szCs w:val="24"/>
                </w:rPr>
                <w:t>.</w:t>
              </w:r>
            </w:p>
          </w:sdtContent>
        </w:sdt>
        <w:sdt>
          <w:sdtPr>
            <w:rPr>
              <w:rStyle w:val="subjmeChar"/>
              <w:b/>
              <w:bCs/>
              <w:caps/>
            </w:rPr>
            <w:id w:val="-480461521"/>
            <w:placeholder>
              <w:docPart w:val="4991FDC153834B969E111D20C4A41587"/>
            </w:placeholder>
            <w15:appearance w15:val="hidden"/>
            <w:text/>
          </w:sdtPr>
          <w:sdtEndPr>
            <w:rPr>
              <w:rStyle w:val="subjmeChar"/>
            </w:rPr>
          </w:sdtEndPr>
          <w:sdtContent>
            <w:p w14:paraId="3A8475CF" w14:textId="77777777" w:rsidR="00147F55" w:rsidRPr="00BC5001" w:rsidRDefault="001902CB" w:rsidP="00BC5001">
              <w:pPr>
                <w:pStyle w:val="subjme"/>
                <w:spacing w:line="480" w:lineRule="auto"/>
                <w:rPr>
                  <w:lang w:val="fi-FI"/>
                </w:rPr>
              </w:pPr>
              <w:r>
                <w:rPr>
                  <w:rStyle w:val="subjmeChar"/>
                  <w:b/>
                  <w:bCs/>
                  <w:caps/>
                </w:rPr>
                <w:t>HASIL DAN PEMBAHASAN</w:t>
              </w:r>
            </w:p>
          </w:sdtContent>
        </w:sdt>
        <w:sdt>
          <w:sdtPr>
            <w:rPr>
              <w:rStyle w:val="isijme"/>
              <w:sz w:val="24"/>
              <w:szCs w:val="24"/>
            </w:rPr>
            <w:alias w:val="SIlahkan hapus, Tulis, atau copy paste disini"/>
            <w:tag w:val="SIlahkan hapus, Tulis, atau copy paste disini"/>
            <w:id w:val="895248817"/>
            <w:placeholder>
              <w:docPart w:val="6B02E431ABF0497FADD397832A01F376"/>
            </w:placeholder>
            <w15:appearance w15:val="hidden"/>
          </w:sdtPr>
          <w:sdtEndPr>
            <w:rPr>
              <w:rStyle w:val="isijme"/>
            </w:rPr>
          </w:sdtEndPr>
          <w:sdtContent>
            <w:p w14:paraId="36FEFC93" w14:textId="398DCE5B" w:rsidR="00015519" w:rsidRDefault="00E85E2F" w:rsidP="004400E6">
              <w:pPr>
                <w:pStyle w:val="Paragraph"/>
                <w:tabs>
                  <w:tab w:val="left" w:pos="426"/>
                </w:tabs>
                <w:spacing w:line="480" w:lineRule="auto"/>
                <w:ind w:firstLine="0"/>
                <w:rPr>
                  <w:rStyle w:val="isijme"/>
                  <w:sz w:val="24"/>
                  <w:szCs w:val="24"/>
                </w:rPr>
              </w:pPr>
              <w:r w:rsidRPr="00E85E2F">
                <w:t xml:space="preserve"> </w:t>
              </w:r>
              <w:r w:rsidR="004400E6">
                <w:tab/>
              </w:r>
              <w:r w:rsidRPr="00E85E2F">
                <w:rPr>
                  <w:rStyle w:val="isijme"/>
                  <w:sz w:val="24"/>
                  <w:szCs w:val="24"/>
                </w:rPr>
                <w:t>Hasil luaran yang diharapkan</w:t>
              </w:r>
              <w:r>
                <w:rPr>
                  <w:rStyle w:val="isijme"/>
                  <w:sz w:val="24"/>
                  <w:szCs w:val="24"/>
                </w:rPr>
                <w:t xml:space="preserve"> oleh kegiatan PPPUD ini adalah</w:t>
              </w:r>
              <w:r w:rsidRPr="00E85E2F">
                <w:rPr>
                  <w:rStyle w:val="isijme"/>
                  <w:sz w:val="24"/>
                  <w:szCs w:val="24"/>
                </w:rPr>
                <w:t xml:space="preserve"> diperoleh</w:t>
              </w:r>
              <w:r>
                <w:rPr>
                  <w:rStyle w:val="isijme"/>
                  <w:sz w:val="24"/>
                  <w:szCs w:val="24"/>
                </w:rPr>
                <w:t>nya</w:t>
              </w:r>
              <w:r w:rsidRPr="00E85E2F">
                <w:rPr>
                  <w:rStyle w:val="isijme"/>
                  <w:sz w:val="24"/>
                  <w:szCs w:val="24"/>
                </w:rPr>
                <w:t xml:space="preserve"> peningkatan produksi </w:t>
              </w:r>
              <w:r>
                <w:rPr>
                  <w:rStyle w:val="isijme"/>
                  <w:sz w:val="24"/>
                  <w:szCs w:val="24"/>
                </w:rPr>
                <w:t>pada</w:t>
              </w:r>
              <w:r w:rsidRPr="00E85E2F">
                <w:rPr>
                  <w:rStyle w:val="isijme"/>
                  <w:sz w:val="24"/>
                  <w:szCs w:val="24"/>
                </w:rPr>
                <w:t xml:space="preserve"> UD. </w:t>
              </w:r>
              <w:r>
                <w:rPr>
                  <w:rStyle w:val="isijme"/>
                  <w:sz w:val="24"/>
                  <w:szCs w:val="24"/>
                </w:rPr>
                <w:t>Gusti Karya</w:t>
              </w:r>
              <w:r w:rsidRPr="00E85E2F">
                <w:rPr>
                  <w:rStyle w:val="isijme"/>
                  <w:sz w:val="24"/>
                  <w:szCs w:val="24"/>
                </w:rPr>
                <w:t xml:space="preserve"> selaku mitra </w:t>
              </w:r>
              <w:r>
                <w:rPr>
                  <w:rStyle w:val="isijme"/>
                  <w:sz w:val="24"/>
                  <w:szCs w:val="24"/>
                </w:rPr>
                <w:t>PPPUD</w:t>
              </w:r>
              <w:r w:rsidR="006960D3">
                <w:rPr>
                  <w:rStyle w:val="isijme"/>
                  <w:sz w:val="24"/>
                  <w:szCs w:val="24"/>
                </w:rPr>
                <w:t>.</w:t>
              </w:r>
              <w:r w:rsidRPr="00E85E2F">
                <w:rPr>
                  <w:rStyle w:val="isijme"/>
                  <w:sz w:val="24"/>
                  <w:szCs w:val="24"/>
                </w:rPr>
                <w:t xml:space="preserve"> </w:t>
              </w:r>
              <w:r w:rsidR="006960D3">
                <w:rPr>
                  <w:rStyle w:val="isijme"/>
                  <w:sz w:val="24"/>
                  <w:szCs w:val="24"/>
                </w:rPr>
                <w:t>O</w:t>
              </w:r>
              <w:r w:rsidRPr="00E85E2F">
                <w:rPr>
                  <w:rStyle w:val="isijme"/>
                  <w:sz w:val="24"/>
                  <w:szCs w:val="24"/>
                </w:rPr>
                <w:t xml:space="preserve">leh karenanya fasilitasi mesin </w:t>
              </w:r>
              <w:r>
                <w:rPr>
                  <w:rStyle w:val="isijme"/>
                  <w:sz w:val="24"/>
                  <w:szCs w:val="24"/>
                </w:rPr>
                <w:t>mebeler multi fungsi</w:t>
              </w:r>
              <w:r w:rsidRPr="00E85E2F">
                <w:rPr>
                  <w:rStyle w:val="isijme"/>
                  <w:sz w:val="24"/>
                  <w:szCs w:val="24"/>
                </w:rPr>
                <w:t xml:space="preserve"> menjadi salah satu solusi tepat guna pada proses pembuatan </w:t>
              </w:r>
              <w:r>
                <w:rPr>
                  <w:rStyle w:val="isijme"/>
                  <w:sz w:val="24"/>
                  <w:szCs w:val="24"/>
                </w:rPr>
                <w:t>mebeler</w:t>
              </w:r>
              <w:r w:rsidRPr="00E85E2F">
                <w:rPr>
                  <w:rStyle w:val="isijme"/>
                  <w:sz w:val="24"/>
                  <w:szCs w:val="24"/>
                </w:rPr>
                <w:t xml:space="preserve"> terutama dalam proses </w:t>
              </w:r>
              <w:r>
                <w:rPr>
                  <w:rStyle w:val="isijme"/>
                  <w:sz w:val="24"/>
                  <w:szCs w:val="24"/>
                </w:rPr>
                <w:t>pembelahan, pemotongan</w:t>
              </w:r>
              <w:r w:rsidRPr="00E85E2F">
                <w:rPr>
                  <w:rStyle w:val="isijme"/>
                  <w:sz w:val="24"/>
                  <w:szCs w:val="24"/>
                </w:rPr>
                <w:t xml:space="preserve">, </w:t>
              </w:r>
              <w:r>
                <w:rPr>
                  <w:rStyle w:val="isijme"/>
                  <w:sz w:val="24"/>
                  <w:szCs w:val="24"/>
                </w:rPr>
                <w:t xml:space="preserve">pengeboran dan penyerutan kayu, </w:t>
              </w:r>
              <w:r w:rsidRPr="00E85E2F">
                <w:rPr>
                  <w:rStyle w:val="isijme"/>
                  <w:sz w:val="24"/>
                  <w:szCs w:val="24"/>
                </w:rPr>
                <w:t>sehingga produ</w:t>
              </w:r>
              <w:r w:rsidR="005D1A5D">
                <w:rPr>
                  <w:rStyle w:val="isijme"/>
                  <w:sz w:val="24"/>
                  <w:szCs w:val="24"/>
                </w:rPr>
                <w:t>ktivitas</w:t>
              </w:r>
              <w:r w:rsidRPr="00E85E2F">
                <w:rPr>
                  <w:rStyle w:val="isijme"/>
                  <w:sz w:val="24"/>
                  <w:szCs w:val="24"/>
                </w:rPr>
                <w:t xml:space="preserve"> </w:t>
              </w:r>
              <w:r>
                <w:rPr>
                  <w:rStyle w:val="isijme"/>
                  <w:sz w:val="24"/>
                  <w:szCs w:val="24"/>
                </w:rPr>
                <w:t>mebeler</w:t>
              </w:r>
              <w:r w:rsidRPr="00E85E2F">
                <w:rPr>
                  <w:rStyle w:val="isijme"/>
                  <w:sz w:val="24"/>
                  <w:szCs w:val="24"/>
                </w:rPr>
                <w:t xml:space="preserve"> </w:t>
              </w:r>
              <w:r>
                <w:rPr>
                  <w:rStyle w:val="isijme"/>
                  <w:sz w:val="24"/>
                  <w:szCs w:val="24"/>
                </w:rPr>
                <w:t xml:space="preserve">dapat lebih optimal karena dikerjakan pada mesin yang </w:t>
              </w:r>
              <w:r w:rsidR="005D1A5D">
                <w:rPr>
                  <w:rStyle w:val="isijme"/>
                  <w:sz w:val="24"/>
                  <w:szCs w:val="24"/>
                </w:rPr>
                <w:t>lebih modern</w:t>
              </w:r>
              <w:r w:rsidRPr="00E85E2F">
                <w:rPr>
                  <w:rStyle w:val="isijme"/>
                  <w:sz w:val="24"/>
                  <w:szCs w:val="24"/>
                </w:rPr>
                <w:t xml:space="preserve">. </w:t>
              </w:r>
              <w:r w:rsidR="00015519">
                <w:rPr>
                  <w:rStyle w:val="isijme"/>
                  <w:sz w:val="24"/>
                  <w:szCs w:val="24"/>
                </w:rPr>
                <w:t>Adapun urutan pelaksanaan kegiatan adalah sebagai berikut:</w:t>
              </w:r>
            </w:p>
            <w:p w14:paraId="4F4306F7" w14:textId="359DE820" w:rsidR="00015519" w:rsidRPr="00EB62D3" w:rsidRDefault="00EB62D3" w:rsidP="00EB62D3">
              <w:pPr>
                <w:pStyle w:val="Paragraph"/>
                <w:numPr>
                  <w:ilvl w:val="1"/>
                  <w:numId w:val="9"/>
                </w:numPr>
                <w:spacing w:line="480" w:lineRule="auto"/>
                <w:ind w:left="426"/>
                <w:rPr>
                  <w:rStyle w:val="isijme"/>
                  <w:b/>
                  <w:bCs/>
                  <w:sz w:val="24"/>
                  <w:szCs w:val="24"/>
                </w:rPr>
              </w:pPr>
              <w:r>
                <w:rPr>
                  <w:rStyle w:val="isijme"/>
                  <w:b/>
                  <w:bCs/>
                  <w:sz w:val="24"/>
                  <w:szCs w:val="24"/>
                </w:rPr>
                <w:t xml:space="preserve"> </w:t>
              </w:r>
              <w:r w:rsidR="00015519" w:rsidRPr="00EB62D3">
                <w:rPr>
                  <w:rStyle w:val="isijme"/>
                  <w:b/>
                  <w:bCs/>
                  <w:sz w:val="24"/>
                  <w:szCs w:val="24"/>
                </w:rPr>
                <w:t>Penempatan dan pengaturan tata letak mesin mebeler</w:t>
              </w:r>
            </w:p>
            <w:p w14:paraId="6CD20636" w14:textId="66D97DCB" w:rsidR="00015519" w:rsidRDefault="00EB62D3" w:rsidP="004400E6">
              <w:pPr>
                <w:pStyle w:val="Paragraph"/>
                <w:spacing w:line="480" w:lineRule="auto"/>
                <w:rPr>
                  <w:rStyle w:val="isijme"/>
                  <w:sz w:val="24"/>
                  <w:szCs w:val="24"/>
                </w:rPr>
              </w:pPr>
              <w:r>
                <w:rPr>
                  <w:noProof/>
                  <w:sz w:val="24"/>
                  <w:szCs w:val="24"/>
                </w:rPr>
                <mc:AlternateContent>
                  <mc:Choice Requires="wpg">
                    <w:drawing>
                      <wp:anchor distT="0" distB="0" distL="114300" distR="114300" simplePos="0" relativeHeight="251681792" behindDoc="0" locked="0" layoutInCell="1" allowOverlap="1" wp14:anchorId="0B91FF20" wp14:editId="5C3ACFE1">
                        <wp:simplePos x="0" y="0"/>
                        <wp:positionH relativeFrom="column">
                          <wp:posOffset>-46990</wp:posOffset>
                        </wp:positionH>
                        <wp:positionV relativeFrom="paragraph">
                          <wp:posOffset>1361440</wp:posOffset>
                        </wp:positionV>
                        <wp:extent cx="5794375" cy="1095375"/>
                        <wp:effectExtent l="0" t="0" r="0" b="9525"/>
                        <wp:wrapTight wrapText="bothSides">
                          <wp:wrapPolygon edited="0">
                            <wp:start x="14416" y="0"/>
                            <wp:lineTo x="0" y="0"/>
                            <wp:lineTo x="0" y="21412"/>
                            <wp:lineTo x="14416" y="21412"/>
                            <wp:lineTo x="21517" y="21412"/>
                            <wp:lineTo x="21517" y="0"/>
                            <wp:lineTo x="14416" y="0"/>
                          </wp:wrapPolygon>
                        </wp:wrapTight>
                        <wp:docPr id="2" name="Group 2"/>
                        <wp:cNvGraphicFramePr/>
                        <a:graphic xmlns:a="http://schemas.openxmlformats.org/drawingml/2006/main">
                          <a:graphicData uri="http://schemas.microsoft.com/office/word/2010/wordprocessingGroup">
                            <wpg:wgp>
                              <wpg:cNvGrpSpPr/>
                              <wpg:grpSpPr>
                                <a:xfrm>
                                  <a:off x="0" y="0"/>
                                  <a:ext cx="5794375" cy="1095375"/>
                                  <a:chOff x="0" y="0"/>
                                  <a:chExt cx="5794774" cy="1857375"/>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45342"/>
                                    <a:ext cx="1880870" cy="1808480"/>
                                  </a:xfrm>
                                  <a:prstGeom prst="rect">
                                    <a:avLst/>
                                  </a:prstGeom>
                                </pic:spPr>
                              </pic:pic>
                              <pic:pic xmlns:pic="http://schemas.openxmlformats.org/drawingml/2006/picture">
                                <pic:nvPicPr>
                                  <pic:cNvPr id="6"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l="34097" t="8768" r="3811"/>
                                  <a:stretch/>
                                </pic:blipFill>
                                <pic:spPr bwMode="auto">
                                  <a:xfrm>
                                    <a:off x="1934598" y="45342"/>
                                    <a:ext cx="1880235" cy="18078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914539" y="0"/>
                                    <a:ext cx="1880235" cy="1857375"/>
                                  </a:xfrm>
                                  <a:prstGeom prst="rect">
                                    <a:avLst/>
                                  </a:prstGeom>
                                </pic:spPr>
                              </pic:pic>
                            </wpg:wgp>
                          </a:graphicData>
                        </a:graphic>
                        <wp14:sizeRelV relativeFrom="margin">
                          <wp14:pctHeight>0</wp14:pctHeight>
                        </wp14:sizeRelV>
                      </wp:anchor>
                    </w:drawing>
                  </mc:Choice>
                  <mc:Fallback>
                    <w:pict>
                      <v:group w14:anchorId="0BA5BAC5" id="Group 2" o:spid="_x0000_s1026" style="position:absolute;margin-left:-3.7pt;margin-top:107.2pt;width:456.25pt;height:86.25pt;z-index:251681792;mso-height-relative:margin" coordsize="57947,18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453;width:18808;height:18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">
                          <v:imagedata r:id="rId11" o:title=""/>
                        </v:shape>
                        <v:shape id="Picture 6" o:spid="_x0000_s1028" type="#_x0000_t75" style="position:absolute;left:19345;top:453;width:18803;height:1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">
                          <v:imagedata r:id="rId12" o:title="" croptop="5746f" cropleft="22346f" cropright="2498f"/>
                        </v:shape>
                        <v:shape id="Picture 8" o:spid="_x0000_s1029" type="#_x0000_t75" style="position:absolute;left:39145;width:18802;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">
                          <v:imagedata r:id="rId13" o:title=""/>
                        </v:shape>
                        <w10:wrap type="tight"/>
                      </v:group>
                    </w:pict>
                  </mc:Fallback>
                </mc:AlternateContent>
              </w:r>
              <w:r w:rsidR="00015519">
                <w:rPr>
                  <w:rStyle w:val="isijme"/>
                  <w:sz w:val="24"/>
                  <w:szCs w:val="24"/>
                </w:rPr>
                <w:t>Kegiatan ini bertujuan untuk menentukan tata letak mesin mebeler, sehingga mendapatkan posisi dan arah yang tepat, sehingga pekerja dengan leluasa sehingga mereka dapat melakukan pekerjaan aman dan nyaman. Setelah mendapatkan posisi yang tepat, kegiatan selanjutnya meratakan lantai semen, sehingga posisi mesin menjadi rata.  Hasil kegiatan dapat dilihat pada gambar 1.</w:t>
              </w:r>
            </w:p>
            <w:p w14:paraId="42FF855F" w14:textId="760988FE" w:rsidR="00015519" w:rsidRDefault="0088452A" w:rsidP="00CB6998">
              <w:pPr>
                <w:pStyle w:val="Paragraph"/>
                <w:ind w:left="720" w:firstLine="0"/>
                <w:jc w:val="center"/>
                <w:rPr>
                  <w:rStyle w:val="isijme"/>
                  <w:sz w:val="24"/>
                  <w:szCs w:val="24"/>
                </w:rPr>
              </w:pPr>
              <w:r>
                <w:rPr>
                  <w:rStyle w:val="isijme"/>
                  <w:sz w:val="24"/>
                  <w:szCs w:val="24"/>
                </w:rPr>
                <w:t xml:space="preserve">Gambar 1. </w:t>
              </w:r>
              <w:r w:rsidR="007611C8">
                <w:rPr>
                  <w:rStyle w:val="isijme"/>
                  <w:sz w:val="24"/>
                  <w:szCs w:val="24"/>
                </w:rPr>
                <w:t>Kegiatan</w:t>
              </w:r>
              <w:r>
                <w:rPr>
                  <w:rStyle w:val="isijme"/>
                  <w:sz w:val="24"/>
                  <w:szCs w:val="24"/>
                </w:rPr>
                <w:t xml:space="preserve"> </w:t>
              </w:r>
              <w:r w:rsidR="009323E4">
                <w:rPr>
                  <w:rStyle w:val="isijme"/>
                  <w:sz w:val="24"/>
                  <w:szCs w:val="24"/>
                </w:rPr>
                <w:t>penentuan tata letak</w:t>
              </w:r>
              <w:r>
                <w:rPr>
                  <w:rStyle w:val="isijme"/>
                  <w:sz w:val="24"/>
                  <w:szCs w:val="24"/>
                </w:rPr>
                <w:t xml:space="preserve"> mesin</w:t>
              </w:r>
            </w:p>
            <w:p w14:paraId="2215B97B" w14:textId="6710AC46" w:rsidR="00015519" w:rsidRDefault="00EB62D3" w:rsidP="00EB62D3">
              <w:pPr>
                <w:pStyle w:val="subjme"/>
                <w:numPr>
                  <w:ilvl w:val="1"/>
                  <w:numId w:val="9"/>
                </w:numPr>
                <w:spacing w:line="480" w:lineRule="auto"/>
                <w:ind w:left="426"/>
                <w:rPr>
                  <w:rStyle w:val="isijme"/>
                  <w:sz w:val="24"/>
                </w:rPr>
              </w:pPr>
              <w:r>
                <w:rPr>
                  <w:rStyle w:val="isijme"/>
                  <w:caps w:val="0"/>
                  <w:sz w:val="24"/>
                </w:rPr>
                <w:lastRenderedPageBreak/>
                <w:t xml:space="preserve"> Perakitan Mesin Mebeler Multi Fungsi</w:t>
              </w:r>
            </w:p>
            <w:p w14:paraId="0A3C0E28" w14:textId="73F0D882" w:rsidR="005752A3" w:rsidRDefault="00EB62D3" w:rsidP="00EB62D3">
              <w:pPr>
                <w:pStyle w:val="Paragraph"/>
                <w:spacing w:line="480" w:lineRule="auto"/>
                <w:ind w:firstLine="426"/>
                <w:rPr>
                  <w:rStyle w:val="isijme"/>
                  <w:sz w:val="24"/>
                  <w:szCs w:val="24"/>
                </w:rPr>
              </w:pPr>
              <w:r>
                <w:rPr>
                  <w:noProof/>
                  <w:sz w:val="24"/>
                  <w:szCs w:val="24"/>
                </w:rPr>
                <mc:AlternateContent>
                  <mc:Choice Requires="wpg">
                    <w:drawing>
                      <wp:anchor distT="0" distB="0" distL="114300" distR="114300" simplePos="0" relativeHeight="251672576" behindDoc="1" locked="0" layoutInCell="1" allowOverlap="1" wp14:anchorId="2DC2EA5A" wp14:editId="7F5A2536">
                        <wp:simplePos x="0" y="0"/>
                        <wp:positionH relativeFrom="column">
                          <wp:posOffset>141169</wp:posOffset>
                        </wp:positionH>
                        <wp:positionV relativeFrom="paragraph">
                          <wp:posOffset>2341247</wp:posOffset>
                        </wp:positionV>
                        <wp:extent cx="5718054" cy="1697350"/>
                        <wp:effectExtent l="0" t="0" r="0" b="0"/>
                        <wp:wrapTight wrapText="bothSides">
                          <wp:wrapPolygon edited="0">
                            <wp:start x="0" y="0"/>
                            <wp:lineTo x="0" y="21341"/>
                            <wp:lineTo x="21518" y="21341"/>
                            <wp:lineTo x="21518"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5718054" cy="1697350"/>
                                  <a:chOff x="0" y="0"/>
                                  <a:chExt cx="5718054" cy="1697350"/>
                                </a:xfrm>
                              </wpg:grpSpPr>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6980"/>
                                    <a:ext cx="1881505" cy="1683385"/>
                                  </a:xfrm>
                                  <a:prstGeom prst="rect">
                                    <a:avLst/>
                                  </a:prstGeom>
                                  <a:noFill/>
                                  <a:ln>
                                    <a:noFill/>
                                  </a:ln>
                                </pic:spPr>
                              </pic:pic>
                              <pic:pic xmlns:pic="http://schemas.openxmlformats.org/drawingml/2006/picture">
                                <pic:nvPicPr>
                                  <pic:cNvPr id="13" name="Picture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912562" y="6980"/>
                                    <a:ext cx="1880870" cy="1690370"/>
                                  </a:xfrm>
                                  <a:prstGeom prst="rect">
                                    <a:avLst/>
                                  </a:prstGeom>
                                </pic:spPr>
                              </pic:pic>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832104" y="0"/>
                                    <a:ext cx="1885950" cy="1690370"/>
                                  </a:xfrm>
                                  <a:prstGeom prst="rect">
                                    <a:avLst/>
                                  </a:prstGeom>
                                  <a:noFill/>
                                  <a:ln>
                                    <a:noFill/>
                                  </a:ln>
                                </pic:spPr>
                              </pic:pic>
                            </wpg:wgp>
                          </a:graphicData>
                        </a:graphic>
                      </wp:anchor>
                    </w:drawing>
                  </mc:Choice>
                  <mc:Fallback>
                    <w:pict>
                      <v:group w14:anchorId="797D9261" id="Group 18" o:spid="_x0000_s1026" style="position:absolute;margin-left:11.1pt;margin-top:184.35pt;width:450.25pt;height:133.65pt;z-index:-251643904" coordsize="57180,16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">
                        <v:shape id="Picture 11" o:spid="_x0000_s1027" type="#_x0000_t75" style="position:absolute;top:69;width:18815;height:16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">
                          <v:imagedata r:id="rId17" o:title=""/>
                        </v:shape>
                        <v:shape id="Picture 13" o:spid="_x0000_s1028" type="#_x0000_t75" style="position:absolute;left:19125;top:69;width:18809;height:1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">
                          <v:imagedata r:id="rId18" o:title=""/>
                        </v:shape>
                        <v:shape id="Picture 14" o:spid="_x0000_s1029" type="#_x0000_t75" style="position:absolute;left:38321;width:18859;height:16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">
                          <v:imagedata r:id="rId19" o:title=""/>
                        </v:shape>
                        <w10:wrap type="tight"/>
                      </v:group>
                    </w:pict>
                  </mc:Fallback>
                </mc:AlternateContent>
              </w:r>
              <w:r w:rsidR="005752A3">
                <w:rPr>
                  <w:rStyle w:val="isijme"/>
                  <w:sz w:val="24"/>
                  <w:szCs w:val="24"/>
                </w:rPr>
                <w:t>Setelah penentuan penentua</w:t>
              </w:r>
              <w:r w:rsidR="006D4355">
                <w:rPr>
                  <w:rStyle w:val="isijme"/>
                  <w:sz w:val="24"/>
                  <w:szCs w:val="24"/>
                </w:rPr>
                <w:t>n</w:t>
              </w:r>
              <w:r w:rsidR="005752A3">
                <w:rPr>
                  <w:rStyle w:val="isijme"/>
                  <w:sz w:val="24"/>
                  <w:szCs w:val="24"/>
                </w:rPr>
                <w:t xml:space="preserve"> tata letak dan pembuatan lantai </w:t>
              </w:r>
              <w:r w:rsidR="00CE610D">
                <w:rPr>
                  <w:rStyle w:val="isijme"/>
                  <w:sz w:val="24"/>
                  <w:szCs w:val="24"/>
                </w:rPr>
                <w:t>dasar mesin mebeler selesai, maka kegiatan berikutnya adalah perakitan mesin mebeler dengan ketelitian</w:t>
              </w:r>
              <w:r w:rsidR="00916D34">
                <w:rPr>
                  <w:rStyle w:val="isijme"/>
                  <w:sz w:val="24"/>
                  <w:szCs w:val="24"/>
                </w:rPr>
                <w:t xml:space="preserve"> dan detail</w:t>
              </w:r>
              <w:r w:rsidR="00CE610D">
                <w:rPr>
                  <w:rStyle w:val="isijme"/>
                  <w:sz w:val="24"/>
                  <w:szCs w:val="24"/>
                </w:rPr>
                <w:t xml:space="preserve"> yang cukup tinggi, dengan tujuan agar mesin dapat bekerja secara maksimal.</w:t>
              </w:r>
              <w:r w:rsidR="006D4355">
                <w:rPr>
                  <w:rStyle w:val="isijme"/>
                  <w:sz w:val="24"/>
                  <w:szCs w:val="24"/>
                </w:rPr>
                <w:t xml:space="preserve"> </w:t>
              </w:r>
              <w:r w:rsidR="006D4355" w:rsidRPr="006D4355">
                <w:rPr>
                  <w:rStyle w:val="isijme"/>
                  <w:sz w:val="24"/>
                  <w:szCs w:val="24"/>
                </w:rPr>
                <w:t xml:space="preserve">Perakitan diawali dengan </w:t>
              </w:r>
              <w:r w:rsidR="00115A63">
                <w:rPr>
                  <w:rStyle w:val="isijme"/>
                  <w:sz w:val="24"/>
                  <w:szCs w:val="24"/>
                </w:rPr>
                <w:t>merakit</w:t>
              </w:r>
              <w:r w:rsidR="006D4355" w:rsidRPr="006D4355">
                <w:rPr>
                  <w:rStyle w:val="isijme"/>
                  <w:sz w:val="24"/>
                  <w:szCs w:val="24"/>
                </w:rPr>
                <w:t xml:space="preserve"> kaki mesin </w:t>
              </w:r>
              <w:r w:rsidR="00474C48">
                <w:rPr>
                  <w:rStyle w:val="isijme"/>
                  <w:sz w:val="24"/>
                  <w:szCs w:val="24"/>
                </w:rPr>
                <w:t>di</w:t>
              </w:r>
              <w:r w:rsidR="006D4355" w:rsidRPr="006D4355">
                <w:rPr>
                  <w:rStyle w:val="isijme"/>
                  <w:sz w:val="24"/>
                  <w:szCs w:val="24"/>
                </w:rPr>
                <w:t xml:space="preserve"> tempat yang telah di</w:t>
              </w:r>
              <w:r w:rsidR="00474C48">
                <w:rPr>
                  <w:rStyle w:val="isijme"/>
                  <w:sz w:val="24"/>
                  <w:szCs w:val="24"/>
                </w:rPr>
                <w:t>tentukan</w:t>
              </w:r>
              <w:r w:rsidR="006D4355" w:rsidRPr="006D4355">
                <w:rPr>
                  <w:rStyle w:val="isijme"/>
                  <w:sz w:val="24"/>
                  <w:szCs w:val="24"/>
                </w:rPr>
                <w:t xml:space="preserve"> sebelumnya. Perakitan ini melibatkan </w:t>
              </w:r>
              <w:r w:rsidR="00115A63">
                <w:rPr>
                  <w:rStyle w:val="isijme"/>
                  <w:sz w:val="24"/>
                  <w:szCs w:val="24"/>
                </w:rPr>
                <w:t>semua tim</w:t>
              </w:r>
              <w:r w:rsidR="006D4355" w:rsidRPr="006D4355">
                <w:rPr>
                  <w:rStyle w:val="isijme"/>
                  <w:sz w:val="24"/>
                  <w:szCs w:val="24"/>
                </w:rPr>
                <w:t xml:space="preserve"> pengabdi </w:t>
              </w:r>
              <w:r w:rsidR="00474C48">
                <w:rPr>
                  <w:rStyle w:val="isijme"/>
                  <w:sz w:val="24"/>
                  <w:szCs w:val="24"/>
                </w:rPr>
                <w:t>termasuk</w:t>
              </w:r>
              <w:r w:rsidR="006D4355" w:rsidRPr="006D4355">
                <w:rPr>
                  <w:rStyle w:val="isijme"/>
                  <w:sz w:val="24"/>
                  <w:szCs w:val="24"/>
                </w:rPr>
                <w:t xml:space="preserve"> narasumber yang telah berpengalaman </w:t>
              </w:r>
              <w:r w:rsidR="00115A63">
                <w:rPr>
                  <w:rStyle w:val="isijme"/>
                  <w:sz w:val="24"/>
                  <w:szCs w:val="24"/>
                </w:rPr>
                <w:t>dibidangnya</w:t>
              </w:r>
              <w:r w:rsidR="006D4355" w:rsidRPr="006D4355">
                <w:rPr>
                  <w:rStyle w:val="isijme"/>
                  <w:sz w:val="24"/>
                  <w:szCs w:val="24"/>
                </w:rPr>
                <w:t>, sehingga perakitan mesin ini</w:t>
              </w:r>
              <w:r w:rsidR="00474C48">
                <w:rPr>
                  <w:rStyle w:val="isijme"/>
                  <w:sz w:val="24"/>
                  <w:szCs w:val="24"/>
                </w:rPr>
                <w:t>,</w:t>
              </w:r>
              <w:r w:rsidR="006D4355" w:rsidRPr="006D4355">
                <w:rPr>
                  <w:rStyle w:val="isijme"/>
                  <w:sz w:val="24"/>
                  <w:szCs w:val="24"/>
                </w:rPr>
                <w:t xml:space="preserve"> dapat berjalan lancar serta dapat berfungsi sesuai dengan yang diharapkan. Adapun gambar perakitan mesin produksi ini diperlihatkan pada gambar </w:t>
              </w:r>
              <w:r w:rsidR="00AA474F">
                <w:rPr>
                  <w:rStyle w:val="isijme"/>
                  <w:sz w:val="24"/>
                  <w:szCs w:val="24"/>
                </w:rPr>
                <w:t>2</w:t>
              </w:r>
              <w:r w:rsidR="006D4355" w:rsidRPr="006D4355">
                <w:rPr>
                  <w:rStyle w:val="isijme"/>
                  <w:sz w:val="24"/>
                  <w:szCs w:val="24"/>
                </w:rPr>
                <w:t>.</w:t>
              </w:r>
            </w:p>
            <w:p w14:paraId="0EC64E85" w14:textId="66A913E4" w:rsidR="006A0D00" w:rsidRDefault="006A0D00" w:rsidP="004E0625">
              <w:pPr>
                <w:pStyle w:val="Paragraph"/>
                <w:spacing w:line="480" w:lineRule="auto"/>
                <w:ind w:left="720" w:firstLine="0"/>
                <w:jc w:val="center"/>
                <w:rPr>
                  <w:rStyle w:val="isijme"/>
                  <w:sz w:val="24"/>
                  <w:szCs w:val="24"/>
                </w:rPr>
              </w:pPr>
              <w:r>
                <w:rPr>
                  <w:rStyle w:val="isijme"/>
                  <w:sz w:val="24"/>
                  <w:szCs w:val="24"/>
                </w:rPr>
                <w:t xml:space="preserve">Gambar </w:t>
              </w:r>
              <w:r w:rsidR="00AA474F">
                <w:rPr>
                  <w:rStyle w:val="isijme"/>
                  <w:sz w:val="24"/>
                  <w:szCs w:val="24"/>
                </w:rPr>
                <w:t>2</w:t>
              </w:r>
              <w:r>
                <w:rPr>
                  <w:rStyle w:val="isijme"/>
                  <w:sz w:val="24"/>
                  <w:szCs w:val="24"/>
                </w:rPr>
                <w:t>. Perakitan mesin Mebeler Multi Fungsi</w:t>
              </w:r>
            </w:p>
            <w:p w14:paraId="4E578AAB" w14:textId="243EF914" w:rsidR="005752A3" w:rsidRDefault="00304672" w:rsidP="0078272D">
              <w:pPr>
                <w:pStyle w:val="subjme"/>
                <w:numPr>
                  <w:ilvl w:val="1"/>
                  <w:numId w:val="9"/>
                </w:numPr>
                <w:spacing w:line="480" w:lineRule="auto"/>
                <w:rPr>
                  <w:rStyle w:val="isijme"/>
                  <w:sz w:val="24"/>
                </w:rPr>
              </w:pPr>
              <w:r>
                <w:rPr>
                  <w:rStyle w:val="isijme"/>
                  <w:sz w:val="24"/>
                </w:rPr>
                <w:t xml:space="preserve"> </w:t>
              </w:r>
              <w:r>
                <w:rPr>
                  <w:rStyle w:val="isijme"/>
                  <w:caps w:val="0"/>
                  <w:sz w:val="24"/>
                </w:rPr>
                <w:t>Demonstrasi Dan Pengujian Mesin Mebeler Multi Fungsi</w:t>
              </w:r>
            </w:p>
            <w:p w14:paraId="19B7DC68" w14:textId="3484145F" w:rsidR="00932A4B" w:rsidRDefault="0078272D" w:rsidP="0078272D">
              <w:pPr>
                <w:pStyle w:val="Paragraph"/>
                <w:spacing w:line="480" w:lineRule="auto"/>
                <w:rPr>
                  <w:rStyle w:val="isijme"/>
                  <w:sz w:val="24"/>
                  <w:szCs w:val="24"/>
                </w:rPr>
              </w:pPr>
              <w:r>
                <w:rPr>
                  <w:noProof/>
                  <w:sz w:val="24"/>
                  <w:szCs w:val="24"/>
                </w:rPr>
                <mc:AlternateContent>
                  <mc:Choice Requires="wpg">
                    <w:drawing>
                      <wp:anchor distT="0" distB="0" distL="114300" distR="114300" simplePos="0" relativeHeight="251679744" behindDoc="0" locked="0" layoutInCell="1" allowOverlap="1" wp14:anchorId="6F5A65BE" wp14:editId="27EF1924">
                        <wp:simplePos x="0" y="0"/>
                        <wp:positionH relativeFrom="column">
                          <wp:posOffset>233124</wp:posOffset>
                        </wp:positionH>
                        <wp:positionV relativeFrom="paragraph">
                          <wp:posOffset>1637476</wp:posOffset>
                        </wp:positionV>
                        <wp:extent cx="5496245" cy="1194010"/>
                        <wp:effectExtent l="0" t="0" r="9525" b="6350"/>
                        <wp:wrapNone/>
                        <wp:docPr id="3" name="Group 3"/>
                        <wp:cNvGraphicFramePr/>
                        <a:graphic xmlns:a="http://schemas.openxmlformats.org/drawingml/2006/main">
                          <a:graphicData uri="http://schemas.microsoft.com/office/word/2010/wordprocessingGroup">
                            <wpg:wgp>
                              <wpg:cNvGrpSpPr/>
                              <wpg:grpSpPr>
                                <a:xfrm>
                                  <a:off x="0" y="0"/>
                                  <a:ext cx="5496245" cy="1194010"/>
                                  <a:chOff x="0" y="0"/>
                                  <a:chExt cx="5496245" cy="1717040"/>
                                </a:xfrm>
                              </wpg:grpSpPr>
                              <pic:pic xmlns:pic="http://schemas.openxmlformats.org/drawingml/2006/picture">
                                <pic:nvPicPr>
                                  <pic:cNvPr id="17" name="Picture 1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0870" cy="1717040"/>
                                  </a:xfrm>
                                  <a:prstGeom prst="rect">
                                    <a:avLst/>
                                  </a:prstGeom>
                                  <a:noFill/>
                                  <a:ln>
                                    <a:noFill/>
                                  </a:ln>
                                </pic:spPr>
                              </pic:pic>
                              <pic:pic xmlns:pic="http://schemas.openxmlformats.org/drawingml/2006/picture">
                                <pic:nvPicPr>
                                  <pic:cNvPr id="19" name="Picture 1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27041" y="0"/>
                                    <a:ext cx="1703070" cy="1717040"/>
                                  </a:xfrm>
                                  <a:prstGeom prst="rect">
                                    <a:avLst/>
                                  </a:prstGeom>
                                  <a:noFill/>
                                  <a:ln>
                                    <a:noFill/>
                                  </a:ln>
                                </pic:spPr>
                              </pic:pic>
                              <pic:pic xmlns:pic="http://schemas.openxmlformats.org/drawingml/2006/picture">
                                <pic:nvPicPr>
                                  <pic:cNvPr id="20" name="Picture 20"/>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3695385" y="0"/>
                                    <a:ext cx="1800860" cy="1717040"/>
                                  </a:xfrm>
                                  <a:prstGeom prst="rect">
                                    <a:avLst/>
                                  </a:prstGeom>
                                  <a:noFill/>
                                  <a:ln>
                                    <a:noFill/>
                                  </a:ln>
                                </pic:spPr>
                              </pic:pic>
                            </wpg:wgp>
                          </a:graphicData>
                        </a:graphic>
                        <wp14:sizeRelV relativeFrom="margin">
                          <wp14:pctHeight>0</wp14:pctHeight>
                        </wp14:sizeRelV>
                      </wp:anchor>
                    </w:drawing>
                  </mc:Choice>
                  <mc:Fallback>
                    <w:pict>
                      <v:group w14:anchorId="480059C1" id="Group 3" o:spid="_x0000_s1026" style="position:absolute;margin-left:18.35pt;margin-top:128.95pt;width:432.8pt;height:94pt;z-index:251679744;mso-height-relative:margin" coordsize="54962,17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">
                        <v:shape id="Picture 17" o:spid="_x0000_s1027" type="#_x0000_t75" style="position:absolute;width:18808;height:17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">
                          <v:imagedata r:id="rId23" o:title=""/>
                        </v:shape>
                        <v:shape id="Picture 19" o:spid="_x0000_s1028" type="#_x0000_t75" style="position:absolute;left:19270;width:17031;height:17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">
                          <v:imagedata r:id="rId24" o:title=""/>
                        </v:shape>
                        <v:shape id="Picture 20" o:spid="_x0000_s1029" type="#_x0000_t75" style="position:absolute;left:36953;width:18009;height:1717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">
                          <v:imagedata r:id="rId25" o:title=""/>
                        </v:shape>
                      </v:group>
                    </w:pict>
                  </mc:Fallback>
                </mc:AlternateContent>
              </w:r>
              <w:r w:rsidR="00932A4B">
                <w:rPr>
                  <w:rStyle w:val="isijme"/>
                  <w:sz w:val="24"/>
                  <w:szCs w:val="24"/>
                </w:rPr>
                <w:t>Kegiatan ini dilakukan untuk menguji dan melihat performa mesin, sekaligus untuk memastikan bahwa mesin sudah terpasang sesuai dengan desain pabriknya, sehingga mesin dapat bekerja sesuai dengan yang diharapkan.</w:t>
              </w:r>
              <w:r w:rsidR="00346DAD">
                <w:rPr>
                  <w:rStyle w:val="isijme"/>
                  <w:sz w:val="24"/>
                  <w:szCs w:val="24"/>
                </w:rPr>
                <w:t xml:space="preserve"> Pengujian dilakukan dengan menggunakan berbagai jenis kayu, dan ukuran, sehingga dapat diukur kinerja dari mesin yang terpasang. Adapun gambar dapat dilihat pada gambar 3.</w:t>
              </w:r>
            </w:p>
            <w:p w14:paraId="62147AA6" w14:textId="1B234E6B" w:rsidR="00346DAD" w:rsidRDefault="00F77144" w:rsidP="00932A4B">
              <w:pPr>
                <w:pStyle w:val="Paragraph"/>
                <w:spacing w:line="480" w:lineRule="auto"/>
                <w:ind w:firstLine="0"/>
                <w:rPr>
                  <w:rStyle w:val="isijme"/>
                  <w:sz w:val="24"/>
                  <w:szCs w:val="24"/>
                </w:rPr>
              </w:pPr>
              <w:r>
                <w:rPr>
                  <w:rStyle w:val="isijme"/>
                  <w:sz w:val="24"/>
                  <w:szCs w:val="24"/>
                </w:rPr>
                <w:t xml:space="preserve"> </w:t>
              </w:r>
            </w:p>
            <w:p w14:paraId="0B5D2107" w14:textId="35783E2C" w:rsidR="00F77144" w:rsidRDefault="00F77144" w:rsidP="00932A4B">
              <w:pPr>
                <w:pStyle w:val="Paragraph"/>
                <w:spacing w:line="480" w:lineRule="auto"/>
                <w:ind w:firstLine="0"/>
                <w:rPr>
                  <w:rStyle w:val="isijme"/>
                  <w:sz w:val="24"/>
                  <w:szCs w:val="24"/>
                </w:rPr>
              </w:pPr>
            </w:p>
            <w:p w14:paraId="1163A2C8" w14:textId="3625BC74" w:rsidR="00F77144" w:rsidRDefault="00F77144" w:rsidP="00932A4B">
              <w:pPr>
                <w:pStyle w:val="Paragraph"/>
                <w:spacing w:line="480" w:lineRule="auto"/>
                <w:ind w:firstLine="0"/>
                <w:rPr>
                  <w:rStyle w:val="isijme"/>
                  <w:sz w:val="24"/>
                  <w:szCs w:val="24"/>
                </w:rPr>
              </w:pPr>
            </w:p>
            <w:p w14:paraId="0EC2D3DF" w14:textId="677F7FFD" w:rsidR="00F77144" w:rsidRDefault="00C0643E" w:rsidP="00C0643E">
              <w:pPr>
                <w:pStyle w:val="Paragraph"/>
                <w:spacing w:line="480" w:lineRule="auto"/>
                <w:ind w:firstLine="0"/>
                <w:jc w:val="center"/>
                <w:rPr>
                  <w:rStyle w:val="isijme"/>
                  <w:sz w:val="24"/>
                  <w:szCs w:val="24"/>
                </w:rPr>
              </w:pPr>
              <w:r w:rsidRPr="00C0643E">
                <w:rPr>
                  <w:rStyle w:val="isijme"/>
                  <w:sz w:val="24"/>
                  <w:szCs w:val="24"/>
                </w:rPr>
                <w:t xml:space="preserve">Gambar </w:t>
              </w:r>
              <w:r>
                <w:rPr>
                  <w:rStyle w:val="isijme"/>
                  <w:sz w:val="24"/>
                  <w:szCs w:val="24"/>
                </w:rPr>
                <w:t>3</w:t>
              </w:r>
              <w:r w:rsidRPr="00C0643E">
                <w:rPr>
                  <w:rStyle w:val="isijme"/>
                  <w:sz w:val="24"/>
                  <w:szCs w:val="24"/>
                </w:rPr>
                <w:t xml:space="preserve">. </w:t>
              </w:r>
              <w:r>
                <w:rPr>
                  <w:rStyle w:val="isijme"/>
                  <w:sz w:val="24"/>
                  <w:szCs w:val="24"/>
                </w:rPr>
                <w:t>Pengujian</w:t>
              </w:r>
              <w:r w:rsidRPr="00C0643E">
                <w:rPr>
                  <w:rStyle w:val="isijme"/>
                  <w:sz w:val="24"/>
                  <w:szCs w:val="24"/>
                </w:rPr>
                <w:t xml:space="preserve"> mesin Mebeler Multi Fungsi</w:t>
              </w:r>
            </w:p>
            <w:p w14:paraId="52E3C610" w14:textId="476F0EF0" w:rsidR="000B4E1A" w:rsidRDefault="0078272D" w:rsidP="0078272D">
              <w:pPr>
                <w:pStyle w:val="subjme"/>
                <w:numPr>
                  <w:ilvl w:val="1"/>
                  <w:numId w:val="9"/>
                </w:numPr>
                <w:spacing w:line="480" w:lineRule="auto"/>
                <w:ind w:left="426"/>
                <w:rPr>
                  <w:rStyle w:val="isijme"/>
                  <w:sz w:val="24"/>
                </w:rPr>
              </w:pPr>
              <w:r>
                <w:rPr>
                  <w:rStyle w:val="isijme"/>
                  <w:sz w:val="24"/>
                </w:rPr>
                <w:lastRenderedPageBreak/>
                <w:t xml:space="preserve"> </w:t>
              </w:r>
              <w:r>
                <w:rPr>
                  <w:rStyle w:val="isijme"/>
                  <w:caps w:val="0"/>
                  <w:sz w:val="24"/>
                </w:rPr>
                <w:t>Pendampingan Dan Evaluasi</w:t>
              </w:r>
            </w:p>
            <w:p w14:paraId="247255F8" w14:textId="4C8A6BEC" w:rsidR="000B4E1A" w:rsidRDefault="004569C7" w:rsidP="0078272D">
              <w:pPr>
                <w:pStyle w:val="Paragraph"/>
                <w:spacing w:line="480" w:lineRule="auto"/>
                <w:ind w:firstLine="426"/>
                <w:rPr>
                  <w:rStyle w:val="isijme"/>
                  <w:sz w:val="24"/>
                  <w:szCs w:val="24"/>
                </w:rPr>
              </w:pPr>
              <w:r w:rsidRPr="004569C7">
                <w:rPr>
                  <w:rStyle w:val="isijme"/>
                  <w:sz w:val="24"/>
                  <w:szCs w:val="24"/>
                </w:rPr>
                <w:t>Pendampingan</w:t>
              </w:r>
              <w:r>
                <w:rPr>
                  <w:rStyle w:val="isijme"/>
                  <w:sz w:val="24"/>
                  <w:szCs w:val="24"/>
                </w:rPr>
                <w:t xml:space="preserve"> </w:t>
              </w:r>
              <w:r w:rsidRPr="004569C7">
                <w:rPr>
                  <w:rStyle w:val="isijme"/>
                  <w:sz w:val="24"/>
                  <w:szCs w:val="24"/>
                </w:rPr>
                <w:t>dan evaluasi</w:t>
              </w:r>
              <w:r w:rsidR="00ED0D85">
                <w:rPr>
                  <w:rStyle w:val="isijme"/>
                  <w:sz w:val="24"/>
                  <w:szCs w:val="24"/>
                </w:rPr>
                <w:t xml:space="preserve"> dilakukan</w:t>
              </w:r>
              <w:r w:rsidRPr="004569C7">
                <w:rPr>
                  <w:rStyle w:val="isijme"/>
                  <w:sz w:val="24"/>
                  <w:szCs w:val="24"/>
                </w:rPr>
                <w:t xml:space="preserve"> secara bersama-sama</w:t>
              </w:r>
              <w:r w:rsidR="00ED0D85">
                <w:rPr>
                  <w:rStyle w:val="isijme"/>
                  <w:sz w:val="24"/>
                  <w:szCs w:val="24"/>
                </w:rPr>
                <w:t xml:space="preserve"> dengan menitikberatkan </w:t>
              </w:r>
              <w:r w:rsidR="00ED0D85" w:rsidRPr="004569C7">
                <w:rPr>
                  <w:rStyle w:val="isijme"/>
                  <w:sz w:val="24"/>
                  <w:szCs w:val="24"/>
                </w:rPr>
                <w:t xml:space="preserve">pada </w:t>
              </w:r>
              <w:r w:rsidR="00B223EF">
                <w:rPr>
                  <w:rStyle w:val="isijme"/>
                  <w:sz w:val="24"/>
                  <w:szCs w:val="24"/>
                </w:rPr>
                <w:t xml:space="preserve">upaya </w:t>
              </w:r>
              <w:r w:rsidR="00ED0D85" w:rsidRPr="004569C7">
                <w:rPr>
                  <w:rStyle w:val="isijme"/>
                  <w:sz w:val="24"/>
                  <w:szCs w:val="24"/>
                </w:rPr>
                <w:t xml:space="preserve">bagaimana meningkatkan </w:t>
              </w:r>
              <w:r w:rsidR="00ED0D85">
                <w:rPr>
                  <w:rStyle w:val="isijme"/>
                  <w:sz w:val="24"/>
                  <w:szCs w:val="24"/>
                </w:rPr>
                <w:t xml:space="preserve">produksi dan </w:t>
              </w:r>
              <w:r w:rsidR="00ED0D85" w:rsidRPr="004569C7">
                <w:rPr>
                  <w:rStyle w:val="isijme"/>
                  <w:sz w:val="24"/>
                  <w:szCs w:val="24"/>
                </w:rPr>
                <w:t xml:space="preserve">pemasaran </w:t>
              </w:r>
              <w:r w:rsidR="00ED0D85">
                <w:rPr>
                  <w:rStyle w:val="isijme"/>
                  <w:sz w:val="24"/>
                  <w:szCs w:val="24"/>
                </w:rPr>
                <w:t>produksi mebel</w:t>
              </w:r>
              <w:r w:rsidR="00ED0D85" w:rsidRPr="004569C7">
                <w:rPr>
                  <w:rStyle w:val="isijme"/>
                  <w:sz w:val="24"/>
                  <w:szCs w:val="24"/>
                </w:rPr>
                <w:t xml:space="preserve"> baik</w:t>
              </w:r>
              <w:r w:rsidR="00ED0D85">
                <w:rPr>
                  <w:rStyle w:val="isijme"/>
                  <w:sz w:val="24"/>
                  <w:szCs w:val="24"/>
                </w:rPr>
                <w:t xml:space="preserve"> di</w:t>
              </w:r>
              <w:r w:rsidR="00ED0D85" w:rsidRPr="004569C7">
                <w:rPr>
                  <w:rStyle w:val="isijme"/>
                  <w:sz w:val="24"/>
                  <w:szCs w:val="24"/>
                </w:rPr>
                <w:t xml:space="preserve"> tingkat lokal maupun nasional.</w:t>
              </w:r>
              <w:r w:rsidRPr="004569C7">
                <w:rPr>
                  <w:rStyle w:val="isijme"/>
                  <w:sz w:val="24"/>
                  <w:szCs w:val="24"/>
                </w:rPr>
                <w:t xml:space="preserve"> </w:t>
              </w:r>
              <w:r w:rsidR="00766C1F">
                <w:rPr>
                  <w:rStyle w:val="isijme"/>
                  <w:sz w:val="24"/>
                  <w:szCs w:val="24"/>
                </w:rPr>
                <w:t>Sedangkan pada b</w:t>
              </w:r>
              <w:r w:rsidRPr="004569C7">
                <w:rPr>
                  <w:rStyle w:val="isijme"/>
                  <w:sz w:val="24"/>
                  <w:szCs w:val="24"/>
                </w:rPr>
                <w:t xml:space="preserve">imbingan dan pendampingan </w:t>
              </w:r>
              <w:r w:rsidR="00766C1F">
                <w:rPr>
                  <w:rStyle w:val="isijme"/>
                  <w:sz w:val="24"/>
                  <w:szCs w:val="24"/>
                </w:rPr>
                <w:t xml:space="preserve">di sektor </w:t>
              </w:r>
              <w:r w:rsidRPr="004569C7">
                <w:rPr>
                  <w:rStyle w:val="isijme"/>
                  <w:sz w:val="24"/>
                  <w:szCs w:val="24"/>
                </w:rPr>
                <w:t>manajemen operasional</w:t>
              </w:r>
              <w:r w:rsidR="00766C1F">
                <w:rPr>
                  <w:rStyle w:val="isijme"/>
                  <w:sz w:val="24"/>
                  <w:szCs w:val="24"/>
                </w:rPr>
                <w:t xml:space="preserve"> </w:t>
              </w:r>
              <w:r w:rsidRPr="004569C7">
                <w:rPr>
                  <w:rStyle w:val="isijme"/>
                  <w:sz w:val="24"/>
                  <w:szCs w:val="24"/>
                </w:rPr>
                <w:t>di titik beratkan</w:t>
              </w:r>
              <w:r>
                <w:rPr>
                  <w:rStyle w:val="isijme"/>
                  <w:sz w:val="24"/>
                  <w:szCs w:val="24"/>
                </w:rPr>
                <w:t xml:space="preserve"> </w:t>
              </w:r>
              <w:r w:rsidRPr="004569C7">
                <w:rPr>
                  <w:rStyle w:val="isijme"/>
                  <w:sz w:val="24"/>
                  <w:szCs w:val="24"/>
                </w:rPr>
                <w:t xml:space="preserve">pada bagaiman meningkatkan tata kelola operasional manajemen home industri di bidang </w:t>
              </w:r>
              <w:r w:rsidR="00766C1F">
                <w:rPr>
                  <w:rStyle w:val="isijme"/>
                  <w:sz w:val="24"/>
                  <w:szCs w:val="24"/>
                </w:rPr>
                <w:t>mebeler</w:t>
              </w:r>
              <w:r w:rsidRPr="004569C7">
                <w:rPr>
                  <w:rStyle w:val="isijme"/>
                  <w:sz w:val="24"/>
                  <w:szCs w:val="24"/>
                </w:rPr>
                <w:t xml:space="preserve"> yang</w:t>
              </w:r>
              <w:r>
                <w:rPr>
                  <w:rStyle w:val="isijme"/>
                  <w:sz w:val="24"/>
                  <w:szCs w:val="24"/>
                </w:rPr>
                <w:t xml:space="preserve"> </w:t>
              </w:r>
              <w:r w:rsidRPr="004569C7">
                <w:rPr>
                  <w:rStyle w:val="isijme"/>
                  <w:sz w:val="24"/>
                  <w:szCs w:val="24"/>
                </w:rPr>
                <w:t xml:space="preserve">handal dan berkelanjutan. </w:t>
              </w:r>
            </w:p>
            <w:p w14:paraId="58354A0C" w14:textId="27B8C069" w:rsidR="00017DFC" w:rsidRPr="00BC5001" w:rsidRDefault="004400E6" w:rsidP="004400E6">
              <w:pPr>
                <w:pStyle w:val="Paragraph"/>
                <w:spacing w:line="480" w:lineRule="auto"/>
                <w:ind w:firstLine="357"/>
                <w:rPr>
                  <w:sz w:val="24"/>
                  <w:szCs w:val="24"/>
                </w:rPr>
              </w:pPr>
              <w:r>
                <w:rPr>
                  <w:rStyle w:val="isijme"/>
                  <w:sz w:val="24"/>
                  <w:szCs w:val="24"/>
                </w:rPr>
                <w:t xml:space="preserve">Berdasarkan </w:t>
              </w:r>
              <w:r w:rsidR="0010415A">
                <w:rPr>
                  <w:rStyle w:val="isijme"/>
                  <w:sz w:val="24"/>
                  <w:szCs w:val="24"/>
                </w:rPr>
                <w:t xml:space="preserve">hasil pendampingan dan evaluasi kemudian </w:t>
              </w:r>
              <w:r w:rsidR="00BF34A0">
                <w:rPr>
                  <w:rStyle w:val="isijme"/>
                  <w:sz w:val="24"/>
                  <w:szCs w:val="24"/>
                </w:rPr>
                <w:t xml:space="preserve">didapatkan data bahwa, dengan penggunaan mesin mebeler multi fungsi ini, pelaku usaha dapat meningkatkan hasil produksi mereka menjadi 40% lebih cepat dari yang sebelumnya. Hal ini disebabkan karena desain yang digunakan adalah merupakan pengembangan dari mesin mebeler yang sebelumnya, sehingga kekurangan dari mesin yang sebelumnya kemudian menjadi output pada mesin yang baru, sehingga mesin yang baru ini dapat </w:t>
              </w:r>
              <w:r w:rsidR="000D021F">
                <w:rPr>
                  <w:rStyle w:val="isijme"/>
                  <w:sz w:val="24"/>
                  <w:szCs w:val="24"/>
                </w:rPr>
                <w:t>bekerja lebih</w:t>
              </w:r>
              <w:r w:rsidR="00BF34A0">
                <w:rPr>
                  <w:rStyle w:val="isijme"/>
                  <w:sz w:val="24"/>
                  <w:szCs w:val="24"/>
                </w:rPr>
                <w:t xml:space="preserve"> optimal dibanding mesin yang sebelumnya.</w:t>
              </w:r>
            </w:p>
          </w:sdtContent>
        </w:sdt>
        <w:p w14:paraId="0F6681C2" w14:textId="77777777" w:rsidR="00FF7AC7" w:rsidRPr="00BC5001" w:rsidRDefault="000E0846" w:rsidP="00BC5001">
          <w:pPr>
            <w:pStyle w:val="subjme"/>
            <w:spacing w:line="480" w:lineRule="auto"/>
            <w:rPr>
              <w:lang w:val="id-ID"/>
            </w:rPr>
          </w:pPr>
          <w:sdt>
            <w:sdtPr>
              <w:id w:val="808598724"/>
              <w:placeholder>
                <w:docPart w:val="4991FDC153834B969E111D20C4A41587"/>
              </w:placeholder>
              <w15:appearance w15:val="hidden"/>
              <w:text/>
            </w:sdtPr>
            <w:sdtEndPr/>
            <w:sdtContent>
              <w:r w:rsidR="00CF7E84">
                <w:t>SIMPULAN DAN SARAN</w:t>
              </w:r>
            </w:sdtContent>
          </w:sdt>
          <w:r w:rsidR="00FF7AC7" w:rsidRPr="00BC5001">
            <w:rPr>
              <w:lang w:val="id-ID"/>
            </w:rPr>
            <w:t xml:space="preserve"> </w:t>
          </w:r>
        </w:p>
        <w:p w14:paraId="131758A1" w14:textId="171FC246" w:rsidR="00EE6042" w:rsidRPr="00EE6042" w:rsidRDefault="00D53338" w:rsidP="00D53338">
          <w:pPr>
            <w:pStyle w:val="ListParagraph"/>
            <w:numPr>
              <w:ilvl w:val="1"/>
              <w:numId w:val="9"/>
            </w:numPr>
            <w:spacing w:line="480" w:lineRule="auto"/>
            <w:ind w:left="426"/>
            <w:rPr>
              <w:b/>
              <w:bCs/>
              <w:sz w:val="24"/>
              <w:szCs w:val="24"/>
            </w:rPr>
          </w:pPr>
          <w:r>
            <w:rPr>
              <w:b/>
              <w:bCs/>
              <w:sz w:val="24"/>
              <w:szCs w:val="24"/>
            </w:rPr>
            <w:t xml:space="preserve"> </w:t>
          </w:r>
          <w:r w:rsidR="00EE6042" w:rsidRPr="00EE6042">
            <w:rPr>
              <w:b/>
              <w:bCs/>
              <w:sz w:val="24"/>
              <w:szCs w:val="24"/>
            </w:rPr>
            <w:t>Simpulan</w:t>
          </w:r>
        </w:p>
        <w:p w14:paraId="764A0D42" w14:textId="77777777" w:rsidR="00EE6042" w:rsidRDefault="00EE6042" w:rsidP="00EE6042">
          <w:pPr>
            <w:pStyle w:val="ListParagraph"/>
            <w:numPr>
              <w:ilvl w:val="0"/>
              <w:numId w:val="15"/>
            </w:numPr>
            <w:spacing w:line="480" w:lineRule="auto"/>
            <w:rPr>
              <w:sz w:val="24"/>
              <w:szCs w:val="24"/>
            </w:rPr>
          </w:pPr>
          <w:r w:rsidRPr="00EE6042">
            <w:rPr>
              <w:sz w:val="24"/>
              <w:szCs w:val="24"/>
            </w:rPr>
            <w:t>Terdapat peningkatan kuantitas produksi sampai 40 persen dibanding sebelum kegiatan PPPUD ini dilaksanakan.</w:t>
          </w:r>
        </w:p>
        <w:p w14:paraId="50085636" w14:textId="1C40A015" w:rsidR="00EE6042" w:rsidRPr="00EE6042" w:rsidRDefault="00EE6042" w:rsidP="00EE6042">
          <w:pPr>
            <w:pStyle w:val="ListParagraph"/>
            <w:numPr>
              <w:ilvl w:val="0"/>
              <w:numId w:val="15"/>
            </w:numPr>
            <w:spacing w:line="480" w:lineRule="auto"/>
            <w:rPr>
              <w:sz w:val="24"/>
              <w:szCs w:val="24"/>
            </w:rPr>
          </w:pPr>
          <w:r w:rsidRPr="00EE6042">
            <w:rPr>
              <w:sz w:val="24"/>
              <w:szCs w:val="24"/>
            </w:rPr>
            <w:t>Program PPPUD ini telah dilaksanakan dengan capaian target sesuai dengan yang diharapkan yaitu adanya peningkatan atau percepatan produksi dibandingkan sebelum adanya kegiatan ini</w:t>
          </w:r>
        </w:p>
        <w:p w14:paraId="6AE04257" w14:textId="019F7802" w:rsidR="00EE6042" w:rsidRPr="00D53338" w:rsidRDefault="00D53338" w:rsidP="00D53338">
          <w:pPr>
            <w:pStyle w:val="ListParagraph"/>
            <w:numPr>
              <w:ilvl w:val="1"/>
              <w:numId w:val="9"/>
            </w:numPr>
            <w:spacing w:line="480" w:lineRule="auto"/>
            <w:ind w:left="426"/>
            <w:rPr>
              <w:b/>
              <w:bCs/>
              <w:sz w:val="24"/>
              <w:szCs w:val="24"/>
            </w:rPr>
          </w:pPr>
          <w:r w:rsidRPr="00D53338">
            <w:rPr>
              <w:b/>
              <w:bCs/>
              <w:sz w:val="24"/>
              <w:szCs w:val="24"/>
            </w:rPr>
            <w:t xml:space="preserve">  </w:t>
          </w:r>
          <w:r w:rsidR="00EE6042" w:rsidRPr="00D53338">
            <w:rPr>
              <w:b/>
              <w:bCs/>
              <w:sz w:val="24"/>
              <w:szCs w:val="24"/>
            </w:rPr>
            <w:t>Saran</w:t>
          </w:r>
        </w:p>
        <w:p w14:paraId="385DE397" w14:textId="086DF2DA" w:rsidR="00EE6042" w:rsidRDefault="00EE6042" w:rsidP="00EE6042">
          <w:pPr>
            <w:pStyle w:val="ListParagraph"/>
            <w:spacing w:line="480" w:lineRule="auto"/>
            <w:ind w:left="0"/>
            <w:rPr>
              <w:sz w:val="24"/>
              <w:szCs w:val="24"/>
            </w:rPr>
          </w:pPr>
          <w:r w:rsidRPr="00EE6042">
            <w:rPr>
              <w:sz w:val="24"/>
              <w:szCs w:val="24"/>
            </w:rPr>
            <w:t>Perlu dilakukan kegiatan PPPUD lanjutan untuk memperbaiki manajemen pemasaran sehingga hasil produksi dapat dipasarkan lebih luas lagi.</w:t>
          </w:r>
        </w:p>
        <w:p w14:paraId="7D0A400D" w14:textId="64C13116" w:rsidR="00715F60" w:rsidRDefault="00715F60" w:rsidP="00EE6042">
          <w:pPr>
            <w:pStyle w:val="ListParagraph"/>
            <w:spacing w:line="480" w:lineRule="auto"/>
            <w:ind w:left="0"/>
            <w:rPr>
              <w:sz w:val="24"/>
              <w:szCs w:val="24"/>
            </w:rPr>
          </w:pPr>
        </w:p>
        <w:p w14:paraId="62850B42" w14:textId="77777777" w:rsidR="00607161" w:rsidRDefault="00607161" w:rsidP="00EE6042">
          <w:pPr>
            <w:pStyle w:val="ListParagraph"/>
            <w:spacing w:line="480" w:lineRule="auto"/>
            <w:ind w:left="0"/>
            <w:rPr>
              <w:sz w:val="24"/>
              <w:szCs w:val="24"/>
            </w:rPr>
          </w:pPr>
        </w:p>
        <w:p w14:paraId="04F0E58F" w14:textId="77777777" w:rsidR="00EE6042" w:rsidRPr="00EE6042" w:rsidRDefault="00EE6042" w:rsidP="00EE6042">
          <w:pPr>
            <w:pStyle w:val="ListParagraph"/>
            <w:spacing w:line="480" w:lineRule="auto"/>
            <w:ind w:left="0"/>
            <w:rPr>
              <w:b/>
              <w:bCs/>
              <w:sz w:val="24"/>
              <w:szCs w:val="24"/>
            </w:rPr>
          </w:pPr>
          <w:r w:rsidRPr="00EE6042">
            <w:rPr>
              <w:b/>
              <w:bCs/>
              <w:sz w:val="24"/>
              <w:szCs w:val="24"/>
            </w:rPr>
            <w:lastRenderedPageBreak/>
            <w:t>UCAPAN TERIMA KASIH</w:t>
          </w:r>
        </w:p>
        <w:p w14:paraId="6A8CA952" w14:textId="14936304" w:rsidR="00A94CD6" w:rsidRDefault="00EE6042" w:rsidP="00FF18AA">
          <w:pPr>
            <w:pStyle w:val="ListParagraph"/>
            <w:spacing w:line="480" w:lineRule="auto"/>
            <w:ind w:left="0"/>
            <w:jc w:val="both"/>
            <w:rPr>
              <w:sz w:val="24"/>
              <w:szCs w:val="24"/>
            </w:rPr>
          </w:pPr>
          <w:r w:rsidRPr="00EE6042">
            <w:rPr>
              <w:sz w:val="24"/>
              <w:szCs w:val="24"/>
            </w:rPr>
            <w:t>Tim Pelaksana mengucapkan terima kasih kepada DRPM DIKTI yang telah memberikan dana sehingga pelaksanaan kegiatan ini dapat berjalan lancar sesuai dengan yang direncanakan. Selanjutnya tim Pelaksana juga mengucapkan terima kasih kepada Universitas Nusa Cendana khususnya Lembaga Penelitian dan Pengabdian Masyarakat (LP2M), yang senantiasa memantau dan memberi motivasi sehingga kegiatan ini dapat berjalan seperti yang diharapkan.</w:t>
          </w:r>
        </w:p>
        <w:p w14:paraId="754A426D" w14:textId="77777777" w:rsidR="000274DF" w:rsidRPr="00571787" w:rsidRDefault="000274DF" w:rsidP="00EE6042">
          <w:pPr>
            <w:pStyle w:val="ListParagraph"/>
            <w:spacing w:line="480" w:lineRule="auto"/>
            <w:ind w:left="0"/>
            <w:rPr>
              <w:sz w:val="24"/>
              <w:szCs w:val="24"/>
            </w:rPr>
          </w:pPr>
        </w:p>
        <w:sdt>
          <w:sdtPr>
            <w:rPr>
              <w:sz w:val="24"/>
              <w:szCs w:val="24"/>
            </w:rPr>
            <w:id w:val="-2026164861"/>
            <w:placeholder>
              <w:docPart w:val="045F5EEB2CF74B6493A89434405C1599"/>
            </w:placeholder>
            <w15:appearance w15:val="hidden"/>
          </w:sdtPr>
          <w:sdtEndPr>
            <w:rPr>
              <w:rStyle w:val="subjmeChar"/>
              <w:b/>
              <w:bCs/>
              <w:caps/>
              <w:color w:val="000000" w:themeColor="text1"/>
            </w:rPr>
          </w:sdtEndPr>
          <w:sdtContent>
            <w:sdt>
              <w:sdtPr>
                <w:rPr>
                  <w:rStyle w:val="subjmeChar"/>
                </w:rPr>
                <w:id w:val="-1880001403"/>
                <w:placeholder>
                  <w:docPart w:val="4991FDC153834B969E111D20C4A41587"/>
                </w:placeholder>
                <w15:appearance w15:val="hidden"/>
                <w:text/>
              </w:sdtPr>
              <w:sdtEndPr>
                <w:rPr>
                  <w:rStyle w:val="subjmeChar"/>
                </w:rPr>
              </w:sdtEndPr>
              <w:sdtContent>
                <w:p w14:paraId="47FBCB28" w14:textId="5DBF95FF" w:rsidR="00FF7AC7" w:rsidRPr="00BC5001" w:rsidRDefault="001902CB" w:rsidP="00EB1CE3">
                  <w:pPr>
                    <w:spacing w:line="480" w:lineRule="auto"/>
                    <w:jc w:val="both"/>
                    <w:rPr>
                      <w:b/>
                      <w:sz w:val="24"/>
                      <w:szCs w:val="24"/>
                      <w:lang w:val="nb-NO"/>
                    </w:rPr>
                  </w:pPr>
                  <w:r>
                    <w:rPr>
                      <w:rStyle w:val="subjmeChar"/>
                    </w:rPr>
                    <w:t>DAFTAR PUSTAKA</w:t>
                  </w:r>
                </w:p>
              </w:sdtContent>
            </w:sdt>
          </w:sdtContent>
        </w:sdt>
        <w:sdt>
          <w:sdtPr>
            <w:rPr>
              <w:rStyle w:val="isijme"/>
              <w:sz w:val="24"/>
              <w:szCs w:val="24"/>
            </w:rPr>
            <w:id w:val="135846918"/>
            <w:placeholder>
              <w:docPart w:val="6641F219E91145D2A6FA5411686961DE"/>
            </w:placeholder>
            <w15:appearance w15:val="hidden"/>
          </w:sdtPr>
          <w:sdtEndPr>
            <w:rPr>
              <w:rStyle w:val="isijme"/>
            </w:rPr>
          </w:sdtEndPr>
          <w:sdtContent>
            <w:p w14:paraId="652BDBAA" w14:textId="0848AF97" w:rsidR="002375D6" w:rsidRPr="002375D6" w:rsidRDefault="002375D6" w:rsidP="002375D6">
              <w:pPr>
                <w:widowControl w:val="0"/>
                <w:autoSpaceDE w:val="0"/>
                <w:autoSpaceDN w:val="0"/>
                <w:adjustRightInd w:val="0"/>
                <w:spacing w:line="480" w:lineRule="auto"/>
                <w:ind w:left="480" w:hanging="480"/>
                <w:rPr>
                  <w:noProof/>
                  <w:sz w:val="24"/>
                  <w:szCs w:val="24"/>
                </w:rPr>
              </w:pPr>
              <w:r>
                <w:rPr>
                  <w:rStyle w:val="isijme"/>
                  <w:sz w:val="24"/>
                  <w:szCs w:val="24"/>
                </w:rPr>
                <w:fldChar w:fldCharType="begin" w:fldLock="1"/>
              </w:r>
              <w:r>
                <w:rPr>
                  <w:rStyle w:val="isijme"/>
                  <w:sz w:val="24"/>
                  <w:szCs w:val="24"/>
                </w:rPr>
                <w:instrText xml:space="preserve">ADDIN Mendeley Bibliography CSL_BIBLIOGRAPHY </w:instrText>
              </w:r>
              <w:r>
                <w:rPr>
                  <w:rStyle w:val="isijme"/>
                  <w:sz w:val="24"/>
                  <w:szCs w:val="24"/>
                </w:rPr>
                <w:fldChar w:fldCharType="separate"/>
              </w:r>
              <w:r w:rsidRPr="002375D6">
                <w:rPr>
                  <w:noProof/>
                  <w:sz w:val="24"/>
                  <w:szCs w:val="24"/>
                </w:rPr>
                <w:t xml:space="preserve">BPS NTT. (2017). </w:t>
              </w:r>
              <w:r w:rsidRPr="002375D6">
                <w:rPr>
                  <w:i/>
                  <w:iCs/>
                  <w:noProof/>
                  <w:sz w:val="24"/>
                  <w:szCs w:val="24"/>
                </w:rPr>
                <w:t>Statistik Pertanian Provinsi Nusa Tenggara Timur 2017</w:t>
              </w:r>
              <w:r w:rsidRPr="002375D6">
                <w:rPr>
                  <w:noProof/>
                  <w:sz w:val="24"/>
                  <w:szCs w:val="24"/>
                </w:rPr>
                <w:t>. (M. S. I Gede Made Suwartana, SST, Ed.). Kota Kupang: Badan Pusat Statistik Provinsi Nusa Tenggara Timur.</w:t>
              </w:r>
            </w:p>
            <w:p w14:paraId="5E96FF5E" w14:textId="77777777" w:rsidR="002375D6" w:rsidRPr="002375D6" w:rsidRDefault="002375D6" w:rsidP="002375D6">
              <w:pPr>
                <w:widowControl w:val="0"/>
                <w:autoSpaceDE w:val="0"/>
                <w:autoSpaceDN w:val="0"/>
                <w:adjustRightInd w:val="0"/>
                <w:spacing w:line="480" w:lineRule="auto"/>
                <w:ind w:left="480" w:hanging="480"/>
                <w:rPr>
                  <w:noProof/>
                  <w:sz w:val="24"/>
                  <w:szCs w:val="24"/>
                </w:rPr>
              </w:pPr>
              <w:r w:rsidRPr="002375D6">
                <w:rPr>
                  <w:noProof/>
                  <w:sz w:val="24"/>
                  <w:szCs w:val="24"/>
                </w:rPr>
                <w:t xml:space="preserve">Hunggurami, E., Utomo, S., &amp; Messakh, B. Y. (2016). Identifikasi Kuat Acuan Terhadap Jenis Kayu yang Diperdagangkan di Kota Kupang Berdasarkan SNI 7973: 2013. </w:t>
              </w:r>
              <w:r w:rsidRPr="002375D6">
                <w:rPr>
                  <w:i/>
                  <w:iCs/>
                  <w:noProof/>
                  <w:sz w:val="24"/>
                  <w:szCs w:val="24"/>
                </w:rPr>
                <w:t>Jurnal Teknik Sipil</w:t>
              </w:r>
              <w:r w:rsidRPr="002375D6">
                <w:rPr>
                  <w:noProof/>
                  <w:sz w:val="24"/>
                  <w:szCs w:val="24"/>
                </w:rPr>
                <w:t xml:space="preserve">, </w:t>
              </w:r>
              <w:r w:rsidRPr="002375D6">
                <w:rPr>
                  <w:i/>
                  <w:iCs/>
                  <w:noProof/>
                  <w:sz w:val="24"/>
                  <w:szCs w:val="24"/>
                </w:rPr>
                <w:t>5</w:t>
              </w:r>
              <w:r w:rsidRPr="002375D6">
                <w:rPr>
                  <w:noProof/>
                  <w:sz w:val="24"/>
                  <w:szCs w:val="24"/>
                </w:rPr>
                <w:t>(2), 175–184.</w:t>
              </w:r>
            </w:p>
            <w:p w14:paraId="61CFA797" w14:textId="77777777" w:rsidR="002375D6" w:rsidRPr="002375D6" w:rsidRDefault="002375D6" w:rsidP="002375D6">
              <w:pPr>
                <w:widowControl w:val="0"/>
                <w:autoSpaceDE w:val="0"/>
                <w:autoSpaceDN w:val="0"/>
                <w:adjustRightInd w:val="0"/>
                <w:spacing w:line="480" w:lineRule="auto"/>
                <w:ind w:left="480" w:hanging="480"/>
                <w:rPr>
                  <w:noProof/>
                  <w:sz w:val="24"/>
                  <w:szCs w:val="24"/>
                </w:rPr>
              </w:pPr>
              <w:r w:rsidRPr="002375D6">
                <w:rPr>
                  <w:noProof/>
                  <w:sz w:val="24"/>
                  <w:szCs w:val="24"/>
                </w:rPr>
                <w:t xml:space="preserve">Nursalim, N., Sampeallo, A. S., Wahid, A., &amp; Meok, N. J. (2019). UPAYA PENINGKATAN PRODUKSI MEBEL PADA UMKM KOTA KUPANG BERBASIS TEKNOLOGI TEPAT GUNA. </w:t>
              </w:r>
              <w:r w:rsidRPr="002375D6">
                <w:rPr>
                  <w:i/>
                  <w:iCs/>
                  <w:noProof/>
                  <w:sz w:val="24"/>
                  <w:szCs w:val="24"/>
                </w:rPr>
                <w:t>Dinamisia : Jurnal Pengabdian Kepada Masyarakat</w:t>
              </w:r>
              <w:r w:rsidRPr="002375D6">
                <w:rPr>
                  <w:noProof/>
                  <w:sz w:val="24"/>
                  <w:szCs w:val="24"/>
                </w:rPr>
                <w:t xml:space="preserve">, </w:t>
              </w:r>
              <w:r w:rsidRPr="002375D6">
                <w:rPr>
                  <w:i/>
                  <w:iCs/>
                  <w:noProof/>
                  <w:sz w:val="24"/>
                  <w:szCs w:val="24"/>
                </w:rPr>
                <w:t>3</w:t>
              </w:r>
              <w:r w:rsidRPr="002375D6">
                <w:rPr>
                  <w:noProof/>
                  <w:sz w:val="24"/>
                  <w:szCs w:val="24"/>
                </w:rPr>
                <w:t>(2), 258–265. https://doi.org/10.31849/dinamisia.v3i2.3681</w:t>
              </w:r>
            </w:p>
            <w:p w14:paraId="765D4204" w14:textId="77777777" w:rsidR="002375D6" w:rsidRPr="002375D6" w:rsidRDefault="002375D6" w:rsidP="002375D6">
              <w:pPr>
                <w:widowControl w:val="0"/>
                <w:autoSpaceDE w:val="0"/>
                <w:autoSpaceDN w:val="0"/>
                <w:adjustRightInd w:val="0"/>
                <w:spacing w:line="480" w:lineRule="auto"/>
                <w:ind w:left="480" w:hanging="480"/>
                <w:rPr>
                  <w:noProof/>
                  <w:sz w:val="24"/>
                  <w:szCs w:val="24"/>
                </w:rPr>
              </w:pPr>
              <w:r w:rsidRPr="002375D6">
                <w:rPr>
                  <w:noProof/>
                  <w:sz w:val="24"/>
                  <w:szCs w:val="24"/>
                </w:rPr>
                <w:t>Permintaan Ekspor Kayu Jati dari NTT Meningkat di Masa Pandemi - Pertanian sariagri.id. (2020). Retrieved October 13, 2020, from https://pertanian.sariagri.id/60686/permintaan-ekspor-kayu-jati-dari-ntt-meningkat-di-masa-pandemi</w:t>
              </w:r>
            </w:p>
            <w:p w14:paraId="72BA7E73" w14:textId="77777777" w:rsidR="002375D6" w:rsidRPr="002375D6" w:rsidRDefault="002375D6" w:rsidP="002375D6">
              <w:pPr>
                <w:widowControl w:val="0"/>
                <w:autoSpaceDE w:val="0"/>
                <w:autoSpaceDN w:val="0"/>
                <w:adjustRightInd w:val="0"/>
                <w:spacing w:line="480" w:lineRule="auto"/>
                <w:ind w:left="480" w:hanging="480"/>
                <w:rPr>
                  <w:noProof/>
                  <w:sz w:val="24"/>
                  <w:szCs w:val="24"/>
                </w:rPr>
              </w:pPr>
              <w:r w:rsidRPr="002375D6">
                <w:rPr>
                  <w:noProof/>
                  <w:sz w:val="24"/>
                  <w:szCs w:val="24"/>
                </w:rPr>
                <w:t>POS KUPANG.COM. (2011). Mebel Kayu Jati Diminati Warga Kupang. Retrieved from http://kupang.tribunnews.com/2011/06/23/mebel-kayu-jati-diminati-warga-kupang</w:t>
              </w:r>
            </w:p>
            <w:p w14:paraId="7791EA4D" w14:textId="77777777" w:rsidR="002375D6" w:rsidRPr="002375D6" w:rsidRDefault="002375D6" w:rsidP="002375D6">
              <w:pPr>
                <w:widowControl w:val="0"/>
                <w:autoSpaceDE w:val="0"/>
                <w:autoSpaceDN w:val="0"/>
                <w:adjustRightInd w:val="0"/>
                <w:spacing w:line="480" w:lineRule="auto"/>
                <w:ind w:left="480" w:hanging="480"/>
                <w:rPr>
                  <w:noProof/>
                  <w:sz w:val="24"/>
                  <w:szCs w:val="24"/>
                </w:rPr>
              </w:pPr>
              <w:r w:rsidRPr="002375D6">
                <w:rPr>
                  <w:noProof/>
                  <w:sz w:val="24"/>
                  <w:szCs w:val="24"/>
                </w:rPr>
                <w:t xml:space="preserve">Tanubrata, M. (2015). Bahan-Bahan Konstruksi Dalam Konteks Teknik Sipil. </w:t>
              </w:r>
              <w:r w:rsidRPr="002375D6">
                <w:rPr>
                  <w:i/>
                  <w:iCs/>
                  <w:noProof/>
                  <w:sz w:val="24"/>
                  <w:szCs w:val="24"/>
                </w:rPr>
                <w:t>Jurnal Teknik Sipil</w:t>
              </w:r>
              <w:r w:rsidRPr="002375D6">
                <w:rPr>
                  <w:noProof/>
                  <w:sz w:val="24"/>
                  <w:szCs w:val="24"/>
                </w:rPr>
                <w:t xml:space="preserve">, </w:t>
              </w:r>
              <w:r w:rsidRPr="002375D6">
                <w:rPr>
                  <w:i/>
                  <w:iCs/>
                  <w:noProof/>
                  <w:sz w:val="24"/>
                  <w:szCs w:val="24"/>
                </w:rPr>
                <w:t>11</w:t>
              </w:r>
              <w:r w:rsidRPr="002375D6">
                <w:rPr>
                  <w:noProof/>
                  <w:sz w:val="24"/>
                  <w:szCs w:val="24"/>
                </w:rPr>
                <w:t>(2), 132–154.</w:t>
              </w:r>
            </w:p>
            <w:p w14:paraId="33D674CC" w14:textId="77777777" w:rsidR="002375D6" w:rsidRPr="002375D6" w:rsidRDefault="002375D6" w:rsidP="002375D6">
              <w:pPr>
                <w:widowControl w:val="0"/>
                <w:autoSpaceDE w:val="0"/>
                <w:autoSpaceDN w:val="0"/>
                <w:adjustRightInd w:val="0"/>
                <w:spacing w:line="480" w:lineRule="auto"/>
                <w:ind w:left="480" w:hanging="480"/>
                <w:rPr>
                  <w:noProof/>
                  <w:sz w:val="24"/>
                  <w:szCs w:val="24"/>
                </w:rPr>
              </w:pPr>
              <w:r w:rsidRPr="002375D6">
                <w:rPr>
                  <w:noProof/>
                  <w:sz w:val="24"/>
                  <w:szCs w:val="24"/>
                </w:rPr>
                <w:t xml:space="preserve">Usman, F. (2016). Masyarakat Ekonomi ASEAN ( MEA ) dan Daya Saing Investasi Indonesia. </w:t>
              </w:r>
              <w:r w:rsidRPr="002375D6">
                <w:rPr>
                  <w:i/>
                  <w:iCs/>
                  <w:noProof/>
                  <w:sz w:val="24"/>
                  <w:szCs w:val="24"/>
                </w:rPr>
                <w:lastRenderedPageBreak/>
                <w:t>Jurnal Lingkar Widyaiswara</w:t>
              </w:r>
              <w:r w:rsidRPr="002375D6">
                <w:rPr>
                  <w:noProof/>
                  <w:sz w:val="24"/>
                  <w:szCs w:val="24"/>
                </w:rPr>
                <w:t xml:space="preserve">, </w:t>
              </w:r>
              <w:r w:rsidRPr="002375D6">
                <w:rPr>
                  <w:i/>
                  <w:iCs/>
                  <w:noProof/>
                  <w:sz w:val="24"/>
                  <w:szCs w:val="24"/>
                </w:rPr>
                <w:t>3</w:t>
              </w:r>
              <w:r w:rsidRPr="002375D6">
                <w:rPr>
                  <w:noProof/>
                  <w:sz w:val="24"/>
                  <w:szCs w:val="24"/>
                </w:rPr>
                <w:t>(1), 33–36.</w:t>
              </w:r>
            </w:p>
            <w:p w14:paraId="454B9472" w14:textId="77777777" w:rsidR="002375D6" w:rsidRPr="002375D6" w:rsidRDefault="002375D6" w:rsidP="002375D6">
              <w:pPr>
                <w:widowControl w:val="0"/>
                <w:autoSpaceDE w:val="0"/>
                <w:autoSpaceDN w:val="0"/>
                <w:adjustRightInd w:val="0"/>
                <w:spacing w:line="480" w:lineRule="auto"/>
                <w:ind w:left="480" w:hanging="480"/>
                <w:rPr>
                  <w:noProof/>
                  <w:sz w:val="24"/>
                </w:rPr>
              </w:pPr>
              <w:r w:rsidRPr="002375D6">
                <w:rPr>
                  <w:noProof/>
                  <w:sz w:val="24"/>
                  <w:szCs w:val="24"/>
                </w:rPr>
                <w:t xml:space="preserve">Wahyudi, I., Priadi, T., &amp; Rahayu, I. S. (2014). Karakteristik dan sifat-sifat dasar kayu Jati Unggul umur 4 dan 5 tahun asal Jawa Barat. </w:t>
              </w:r>
              <w:r w:rsidRPr="002375D6">
                <w:rPr>
                  <w:i/>
                  <w:iCs/>
                  <w:noProof/>
                  <w:sz w:val="24"/>
                  <w:szCs w:val="24"/>
                </w:rPr>
                <w:t>Jurnal Ilmu Pertanian Indonesia</w:t>
              </w:r>
              <w:r w:rsidRPr="002375D6">
                <w:rPr>
                  <w:noProof/>
                  <w:sz w:val="24"/>
                  <w:szCs w:val="24"/>
                </w:rPr>
                <w:t xml:space="preserve">, </w:t>
              </w:r>
              <w:r w:rsidRPr="002375D6">
                <w:rPr>
                  <w:i/>
                  <w:iCs/>
                  <w:noProof/>
                  <w:sz w:val="24"/>
                  <w:szCs w:val="24"/>
                </w:rPr>
                <w:t>19</w:t>
              </w:r>
              <w:r w:rsidRPr="002375D6">
                <w:rPr>
                  <w:noProof/>
                  <w:sz w:val="24"/>
                  <w:szCs w:val="24"/>
                </w:rPr>
                <w:t>(1), 50–56.</w:t>
              </w:r>
            </w:p>
            <w:p w14:paraId="21ADAB9A" w14:textId="053CCB1C" w:rsidR="002375D6" w:rsidRDefault="002375D6" w:rsidP="002375D6">
              <w:pPr>
                <w:spacing w:line="480" w:lineRule="auto"/>
                <w:ind w:left="284" w:hanging="284"/>
                <w:jc w:val="both"/>
              </w:pPr>
              <w:r>
                <w:rPr>
                  <w:rStyle w:val="isijme"/>
                  <w:sz w:val="24"/>
                  <w:szCs w:val="24"/>
                </w:rPr>
                <w:fldChar w:fldCharType="end"/>
              </w:r>
            </w:p>
            <w:p w14:paraId="4E9CFF34" w14:textId="6BCBAD4F" w:rsidR="00677872" w:rsidRPr="00BC5001" w:rsidRDefault="000E0846" w:rsidP="00BC5001">
              <w:pPr>
                <w:spacing w:line="480" w:lineRule="auto"/>
                <w:ind w:left="284" w:hanging="284"/>
                <w:jc w:val="both"/>
                <w:rPr>
                  <w:sz w:val="24"/>
                  <w:szCs w:val="24"/>
                </w:rPr>
              </w:pPr>
            </w:p>
          </w:sdtContent>
        </w:sdt>
        <w:p w14:paraId="77F741E2" w14:textId="7592CB0E" w:rsidR="00521CC0" w:rsidRDefault="000E0846" w:rsidP="00677872">
          <w:pPr>
            <w:sectPr w:rsidR="00521CC0" w:rsidSect="005F7AF2">
              <w:footerReference w:type="default" r:id="rId26"/>
              <w:footerReference w:type="first" r:id="rId27"/>
              <w:footnotePr>
                <w:numRestart w:val="eachSect"/>
              </w:footnotePr>
              <w:type w:val="continuous"/>
              <w:pgSz w:w="11906" w:h="16838" w:code="9"/>
              <w:pgMar w:top="1418" w:right="1134" w:bottom="1418" w:left="1418" w:header="510" w:footer="510" w:gutter="0"/>
              <w:paperSrc w:first="15" w:other="15"/>
              <w:cols w:space="567"/>
              <w:titlePg/>
              <w:docGrid w:linePitch="272"/>
            </w:sectPr>
          </w:pPr>
        </w:p>
      </w:sdtContent>
    </w:sdt>
    <w:bookmarkEnd w:id="2"/>
    <w:p w14:paraId="63A76CB1" w14:textId="77777777" w:rsidR="00EA6272" w:rsidRDefault="00EA6272" w:rsidP="00715F60"/>
    <w:sectPr w:rsidR="00EA6272" w:rsidSect="00521CC0">
      <w:footnotePr>
        <w:numRestart w:val="eachSect"/>
      </w:footnotePr>
      <w:type w:val="continuous"/>
      <w:pgSz w:w="11906" w:h="16838" w:code="9"/>
      <w:pgMar w:top="1418" w:right="1134" w:bottom="1418" w:left="1418" w:header="510" w:footer="510" w:gutter="0"/>
      <w:paperSrc w:first="15" w:other="15"/>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9A360F" w14:textId="77777777" w:rsidR="000E0846" w:rsidRDefault="000E0846" w:rsidP="009C6CA4">
      <w:r>
        <w:separator/>
      </w:r>
    </w:p>
  </w:endnote>
  <w:endnote w:type="continuationSeparator" w:id="0">
    <w:p w14:paraId="406D415B" w14:textId="77777777" w:rsidR="000E0846" w:rsidRDefault="000E0846" w:rsidP="009C6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0617229"/>
      <w:docPartObj>
        <w:docPartGallery w:val="Page Numbers (Bottom of Page)"/>
        <w:docPartUnique/>
      </w:docPartObj>
    </w:sdtPr>
    <w:sdtEndPr/>
    <w:sdtContent>
      <w:p w14:paraId="7A4CAEA1" w14:textId="70398898" w:rsidR="005F7AF2" w:rsidRDefault="005F7AF2">
        <w:pPr>
          <w:pStyle w:val="Footer"/>
          <w:jc w:val="center"/>
        </w:pPr>
        <w:r>
          <w:fldChar w:fldCharType="begin"/>
        </w:r>
        <w:r>
          <w:instrText>PAGE   \* MERGEFORMAT</w:instrText>
        </w:r>
        <w:r>
          <w:fldChar w:fldCharType="separate"/>
        </w:r>
        <w:r>
          <w:rPr>
            <w:lang w:val="id-ID"/>
          </w:rPr>
          <w:t>2</w:t>
        </w:r>
        <w:r>
          <w:fldChar w:fldCharType="end"/>
        </w:r>
      </w:p>
    </w:sdtContent>
  </w:sdt>
  <w:p w14:paraId="3ABAFD03" w14:textId="77777777" w:rsidR="00C77BF9" w:rsidRDefault="00C77B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7322570"/>
      <w:docPartObj>
        <w:docPartGallery w:val="Page Numbers (Bottom of Page)"/>
        <w:docPartUnique/>
      </w:docPartObj>
    </w:sdtPr>
    <w:sdtEndPr/>
    <w:sdtContent>
      <w:p w14:paraId="6DB305E4" w14:textId="7EEFFD65" w:rsidR="005F7AF2" w:rsidRDefault="005F7AF2">
        <w:pPr>
          <w:pStyle w:val="Footer"/>
          <w:jc w:val="center"/>
        </w:pPr>
        <w:r>
          <w:fldChar w:fldCharType="begin"/>
        </w:r>
        <w:r>
          <w:instrText>PAGE   \* MERGEFORMAT</w:instrText>
        </w:r>
        <w:r>
          <w:fldChar w:fldCharType="separate"/>
        </w:r>
        <w:r>
          <w:rPr>
            <w:lang w:val="id-ID"/>
          </w:rPr>
          <w:t>2</w:t>
        </w:r>
        <w:r>
          <w:fldChar w:fldCharType="end"/>
        </w:r>
      </w:p>
    </w:sdtContent>
  </w:sdt>
  <w:p w14:paraId="731452A2" w14:textId="77777777" w:rsidR="005F7AF2" w:rsidRDefault="005F7A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2192C2" w14:textId="77777777" w:rsidR="000E0846" w:rsidRDefault="000E0846" w:rsidP="009C6CA4">
      <w:r>
        <w:separator/>
      </w:r>
    </w:p>
  </w:footnote>
  <w:footnote w:type="continuationSeparator" w:id="0">
    <w:p w14:paraId="7CE365B8" w14:textId="77777777" w:rsidR="000E0846" w:rsidRDefault="000E0846" w:rsidP="009C6C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50757"/>
    <w:multiLevelType w:val="hybridMultilevel"/>
    <w:tmpl w:val="E95CFFDE"/>
    <w:lvl w:ilvl="0" w:tplc="CBB45EB6">
      <w:start w:val="1"/>
      <w:numFmt w:val="lowerLetter"/>
      <w:lvlText w:val="%1."/>
      <w:lvlJc w:val="left"/>
      <w:pPr>
        <w:ind w:left="370" w:hanging="360"/>
      </w:pPr>
      <w:rPr>
        <w:rFonts w:hint="default"/>
      </w:rPr>
    </w:lvl>
    <w:lvl w:ilvl="1" w:tplc="0C090019" w:tentative="1">
      <w:start w:val="1"/>
      <w:numFmt w:val="lowerLetter"/>
      <w:lvlText w:val="%2."/>
      <w:lvlJc w:val="left"/>
      <w:pPr>
        <w:ind w:left="1090" w:hanging="360"/>
      </w:pPr>
    </w:lvl>
    <w:lvl w:ilvl="2" w:tplc="0C09001B" w:tentative="1">
      <w:start w:val="1"/>
      <w:numFmt w:val="lowerRoman"/>
      <w:lvlText w:val="%3."/>
      <w:lvlJc w:val="right"/>
      <w:pPr>
        <w:ind w:left="1810" w:hanging="180"/>
      </w:pPr>
    </w:lvl>
    <w:lvl w:ilvl="3" w:tplc="0C09000F" w:tentative="1">
      <w:start w:val="1"/>
      <w:numFmt w:val="decimal"/>
      <w:lvlText w:val="%4."/>
      <w:lvlJc w:val="left"/>
      <w:pPr>
        <w:ind w:left="2530" w:hanging="360"/>
      </w:pPr>
    </w:lvl>
    <w:lvl w:ilvl="4" w:tplc="0C090019" w:tentative="1">
      <w:start w:val="1"/>
      <w:numFmt w:val="lowerLetter"/>
      <w:lvlText w:val="%5."/>
      <w:lvlJc w:val="left"/>
      <w:pPr>
        <w:ind w:left="3250" w:hanging="360"/>
      </w:pPr>
    </w:lvl>
    <w:lvl w:ilvl="5" w:tplc="0C09001B" w:tentative="1">
      <w:start w:val="1"/>
      <w:numFmt w:val="lowerRoman"/>
      <w:lvlText w:val="%6."/>
      <w:lvlJc w:val="right"/>
      <w:pPr>
        <w:ind w:left="3970" w:hanging="180"/>
      </w:pPr>
    </w:lvl>
    <w:lvl w:ilvl="6" w:tplc="0C09000F" w:tentative="1">
      <w:start w:val="1"/>
      <w:numFmt w:val="decimal"/>
      <w:lvlText w:val="%7."/>
      <w:lvlJc w:val="left"/>
      <w:pPr>
        <w:ind w:left="4690" w:hanging="360"/>
      </w:pPr>
    </w:lvl>
    <w:lvl w:ilvl="7" w:tplc="0C090019" w:tentative="1">
      <w:start w:val="1"/>
      <w:numFmt w:val="lowerLetter"/>
      <w:lvlText w:val="%8."/>
      <w:lvlJc w:val="left"/>
      <w:pPr>
        <w:ind w:left="5410" w:hanging="360"/>
      </w:pPr>
    </w:lvl>
    <w:lvl w:ilvl="8" w:tplc="0C09001B" w:tentative="1">
      <w:start w:val="1"/>
      <w:numFmt w:val="lowerRoman"/>
      <w:lvlText w:val="%9."/>
      <w:lvlJc w:val="right"/>
      <w:pPr>
        <w:ind w:left="6130" w:hanging="180"/>
      </w:pPr>
    </w:lvl>
  </w:abstractNum>
  <w:abstractNum w:abstractNumId="1" w15:restartNumberingAfterBreak="0">
    <w:nsid w:val="0BC370A9"/>
    <w:multiLevelType w:val="hybridMultilevel"/>
    <w:tmpl w:val="B6A2D962"/>
    <w:lvl w:ilvl="0" w:tplc="0C090005">
      <w:start w:val="1"/>
      <w:numFmt w:val="bullet"/>
      <w:lvlText w:val=""/>
      <w:lvlJc w:val="left"/>
      <w:pPr>
        <w:ind w:left="1090" w:hanging="360"/>
      </w:pPr>
      <w:rPr>
        <w:rFonts w:ascii="Wingdings" w:hAnsi="Wingdings" w:hint="default"/>
      </w:rPr>
    </w:lvl>
    <w:lvl w:ilvl="1" w:tplc="0C090003" w:tentative="1">
      <w:start w:val="1"/>
      <w:numFmt w:val="bullet"/>
      <w:lvlText w:val="o"/>
      <w:lvlJc w:val="left"/>
      <w:pPr>
        <w:ind w:left="1810" w:hanging="360"/>
      </w:pPr>
      <w:rPr>
        <w:rFonts w:ascii="Courier New" w:hAnsi="Courier New" w:cs="Courier New" w:hint="default"/>
      </w:rPr>
    </w:lvl>
    <w:lvl w:ilvl="2" w:tplc="0C090005" w:tentative="1">
      <w:start w:val="1"/>
      <w:numFmt w:val="bullet"/>
      <w:lvlText w:val=""/>
      <w:lvlJc w:val="left"/>
      <w:pPr>
        <w:ind w:left="2530" w:hanging="360"/>
      </w:pPr>
      <w:rPr>
        <w:rFonts w:ascii="Wingdings" w:hAnsi="Wingdings" w:hint="default"/>
      </w:rPr>
    </w:lvl>
    <w:lvl w:ilvl="3" w:tplc="0C090001" w:tentative="1">
      <w:start w:val="1"/>
      <w:numFmt w:val="bullet"/>
      <w:lvlText w:val=""/>
      <w:lvlJc w:val="left"/>
      <w:pPr>
        <w:ind w:left="3250" w:hanging="360"/>
      </w:pPr>
      <w:rPr>
        <w:rFonts w:ascii="Symbol" w:hAnsi="Symbol" w:hint="default"/>
      </w:rPr>
    </w:lvl>
    <w:lvl w:ilvl="4" w:tplc="0C090003" w:tentative="1">
      <w:start w:val="1"/>
      <w:numFmt w:val="bullet"/>
      <w:lvlText w:val="o"/>
      <w:lvlJc w:val="left"/>
      <w:pPr>
        <w:ind w:left="3970" w:hanging="360"/>
      </w:pPr>
      <w:rPr>
        <w:rFonts w:ascii="Courier New" w:hAnsi="Courier New" w:cs="Courier New" w:hint="default"/>
      </w:rPr>
    </w:lvl>
    <w:lvl w:ilvl="5" w:tplc="0C090005" w:tentative="1">
      <w:start w:val="1"/>
      <w:numFmt w:val="bullet"/>
      <w:lvlText w:val=""/>
      <w:lvlJc w:val="left"/>
      <w:pPr>
        <w:ind w:left="4690" w:hanging="360"/>
      </w:pPr>
      <w:rPr>
        <w:rFonts w:ascii="Wingdings" w:hAnsi="Wingdings" w:hint="default"/>
      </w:rPr>
    </w:lvl>
    <w:lvl w:ilvl="6" w:tplc="0C090001" w:tentative="1">
      <w:start w:val="1"/>
      <w:numFmt w:val="bullet"/>
      <w:lvlText w:val=""/>
      <w:lvlJc w:val="left"/>
      <w:pPr>
        <w:ind w:left="5410" w:hanging="360"/>
      </w:pPr>
      <w:rPr>
        <w:rFonts w:ascii="Symbol" w:hAnsi="Symbol" w:hint="default"/>
      </w:rPr>
    </w:lvl>
    <w:lvl w:ilvl="7" w:tplc="0C090003" w:tentative="1">
      <w:start w:val="1"/>
      <w:numFmt w:val="bullet"/>
      <w:lvlText w:val="o"/>
      <w:lvlJc w:val="left"/>
      <w:pPr>
        <w:ind w:left="6130" w:hanging="360"/>
      </w:pPr>
      <w:rPr>
        <w:rFonts w:ascii="Courier New" w:hAnsi="Courier New" w:cs="Courier New" w:hint="default"/>
      </w:rPr>
    </w:lvl>
    <w:lvl w:ilvl="8" w:tplc="0C090005" w:tentative="1">
      <w:start w:val="1"/>
      <w:numFmt w:val="bullet"/>
      <w:lvlText w:val=""/>
      <w:lvlJc w:val="left"/>
      <w:pPr>
        <w:ind w:left="6850" w:hanging="360"/>
      </w:pPr>
      <w:rPr>
        <w:rFonts w:ascii="Wingdings" w:hAnsi="Wingdings" w:hint="default"/>
      </w:rPr>
    </w:lvl>
  </w:abstractNum>
  <w:abstractNum w:abstractNumId="2" w15:restartNumberingAfterBreak="0">
    <w:nsid w:val="10F06A6A"/>
    <w:multiLevelType w:val="hybridMultilevel"/>
    <w:tmpl w:val="6B448F16"/>
    <w:lvl w:ilvl="0" w:tplc="15D049E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15:restartNumberingAfterBreak="0">
    <w:nsid w:val="142D2879"/>
    <w:multiLevelType w:val="hybridMultilevel"/>
    <w:tmpl w:val="D3EA41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53258A"/>
    <w:multiLevelType w:val="hybridMultilevel"/>
    <w:tmpl w:val="231C4536"/>
    <w:lvl w:ilvl="0" w:tplc="DF6E0752">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 w15:restartNumberingAfterBreak="0">
    <w:nsid w:val="209F1DD4"/>
    <w:multiLevelType w:val="hybridMultilevel"/>
    <w:tmpl w:val="0EF654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0823809"/>
    <w:multiLevelType w:val="hybridMultilevel"/>
    <w:tmpl w:val="E714AF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38346F63"/>
    <w:multiLevelType w:val="hybridMultilevel"/>
    <w:tmpl w:val="F3C6798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8C50E2C"/>
    <w:multiLevelType w:val="hybridMultilevel"/>
    <w:tmpl w:val="49886C3C"/>
    <w:lvl w:ilvl="0" w:tplc="58D41DD2">
      <w:start w:val="1"/>
      <w:numFmt w:val="lowerLetter"/>
      <w:lvlText w:val="%1."/>
      <w:lvlJc w:val="left"/>
      <w:pPr>
        <w:ind w:left="370" w:hanging="360"/>
      </w:pPr>
      <w:rPr>
        <w:rFonts w:hint="default"/>
      </w:rPr>
    </w:lvl>
    <w:lvl w:ilvl="1" w:tplc="0C090019" w:tentative="1">
      <w:start w:val="1"/>
      <w:numFmt w:val="lowerLetter"/>
      <w:lvlText w:val="%2."/>
      <w:lvlJc w:val="left"/>
      <w:pPr>
        <w:ind w:left="1090" w:hanging="360"/>
      </w:pPr>
    </w:lvl>
    <w:lvl w:ilvl="2" w:tplc="0C09001B" w:tentative="1">
      <w:start w:val="1"/>
      <w:numFmt w:val="lowerRoman"/>
      <w:lvlText w:val="%3."/>
      <w:lvlJc w:val="right"/>
      <w:pPr>
        <w:ind w:left="1810" w:hanging="180"/>
      </w:pPr>
    </w:lvl>
    <w:lvl w:ilvl="3" w:tplc="0C09000F" w:tentative="1">
      <w:start w:val="1"/>
      <w:numFmt w:val="decimal"/>
      <w:lvlText w:val="%4."/>
      <w:lvlJc w:val="left"/>
      <w:pPr>
        <w:ind w:left="2530" w:hanging="360"/>
      </w:pPr>
    </w:lvl>
    <w:lvl w:ilvl="4" w:tplc="0C090019" w:tentative="1">
      <w:start w:val="1"/>
      <w:numFmt w:val="lowerLetter"/>
      <w:lvlText w:val="%5."/>
      <w:lvlJc w:val="left"/>
      <w:pPr>
        <w:ind w:left="3250" w:hanging="360"/>
      </w:pPr>
    </w:lvl>
    <w:lvl w:ilvl="5" w:tplc="0C09001B" w:tentative="1">
      <w:start w:val="1"/>
      <w:numFmt w:val="lowerRoman"/>
      <w:lvlText w:val="%6."/>
      <w:lvlJc w:val="right"/>
      <w:pPr>
        <w:ind w:left="3970" w:hanging="180"/>
      </w:pPr>
    </w:lvl>
    <w:lvl w:ilvl="6" w:tplc="0C09000F" w:tentative="1">
      <w:start w:val="1"/>
      <w:numFmt w:val="decimal"/>
      <w:lvlText w:val="%7."/>
      <w:lvlJc w:val="left"/>
      <w:pPr>
        <w:ind w:left="4690" w:hanging="360"/>
      </w:pPr>
    </w:lvl>
    <w:lvl w:ilvl="7" w:tplc="0C090019" w:tentative="1">
      <w:start w:val="1"/>
      <w:numFmt w:val="lowerLetter"/>
      <w:lvlText w:val="%8."/>
      <w:lvlJc w:val="left"/>
      <w:pPr>
        <w:ind w:left="5410" w:hanging="360"/>
      </w:pPr>
    </w:lvl>
    <w:lvl w:ilvl="8" w:tplc="0C09001B" w:tentative="1">
      <w:start w:val="1"/>
      <w:numFmt w:val="lowerRoman"/>
      <w:lvlText w:val="%9."/>
      <w:lvlJc w:val="right"/>
      <w:pPr>
        <w:ind w:left="6130" w:hanging="180"/>
      </w:pPr>
    </w:lvl>
  </w:abstractNum>
  <w:abstractNum w:abstractNumId="9" w15:restartNumberingAfterBreak="0">
    <w:nsid w:val="47FC5B61"/>
    <w:multiLevelType w:val="hybridMultilevel"/>
    <w:tmpl w:val="44A246EC"/>
    <w:lvl w:ilvl="0" w:tplc="5CCA396A">
      <w:start w:val="1"/>
      <w:numFmt w:val="decimal"/>
      <w:pStyle w:val="SUBJUDUL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52D56AF"/>
    <w:multiLevelType w:val="hybridMultilevel"/>
    <w:tmpl w:val="6B6EF8C6"/>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560A1422"/>
    <w:multiLevelType w:val="multilevel"/>
    <w:tmpl w:val="38A6A1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A861EFF"/>
    <w:multiLevelType w:val="multilevel"/>
    <w:tmpl w:val="B2C6FBA6"/>
    <w:lvl w:ilvl="0">
      <w:start w:val="1"/>
      <w:numFmt w:val="decimal"/>
      <w:pStyle w:val="subjme"/>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813154"/>
    <w:multiLevelType w:val="hybridMultilevel"/>
    <w:tmpl w:val="5CF0DB02"/>
    <w:lvl w:ilvl="0" w:tplc="BA5E61B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 w15:restartNumberingAfterBreak="0">
    <w:nsid w:val="728F1A4F"/>
    <w:multiLevelType w:val="hybridMultilevel"/>
    <w:tmpl w:val="EA8ED6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DDC4529"/>
    <w:multiLevelType w:val="hybridMultilevel"/>
    <w:tmpl w:val="F04411B0"/>
    <w:lvl w:ilvl="0" w:tplc="CF94F8C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047DF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1AF60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B0095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5AB0B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2A985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6CFF3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A49C9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DE4FD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14"/>
  </w:num>
  <w:num w:numId="3">
    <w:abstractNumId w:val="15"/>
  </w:num>
  <w:num w:numId="4">
    <w:abstractNumId w:val="11"/>
  </w:num>
  <w:num w:numId="5">
    <w:abstractNumId w:val="8"/>
  </w:num>
  <w:num w:numId="6">
    <w:abstractNumId w:val="0"/>
  </w:num>
  <w:num w:numId="7">
    <w:abstractNumId w:val="1"/>
  </w:num>
  <w:num w:numId="8">
    <w:abstractNumId w:val="3"/>
  </w:num>
  <w:num w:numId="9">
    <w:abstractNumId w:val="12"/>
  </w:num>
  <w:num w:numId="10">
    <w:abstractNumId w:val="13"/>
  </w:num>
  <w:num w:numId="11">
    <w:abstractNumId w:val="10"/>
  </w:num>
  <w:num w:numId="12">
    <w:abstractNumId w:val="4"/>
  </w:num>
  <w:num w:numId="13">
    <w:abstractNumId w:val="7"/>
  </w:num>
  <w:num w:numId="14">
    <w:abstractNumId w:val="6"/>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grammar="clean"/>
  <w:attachedTemplate r:id="rId1"/>
  <w:defaultTabStop w:val="720"/>
  <w:autoHyphenation/>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M2MjcwMAJCE2MzAyUdpeDU4uLM/DyQAkPzWgDzft4ELQAAAA=="/>
  </w:docVars>
  <w:rsids>
    <w:rsidRoot w:val="00AD5789"/>
    <w:rsid w:val="00015519"/>
    <w:rsid w:val="00017DFC"/>
    <w:rsid w:val="00021CB3"/>
    <w:rsid w:val="000274DF"/>
    <w:rsid w:val="0002797C"/>
    <w:rsid w:val="000309E4"/>
    <w:rsid w:val="00030FA5"/>
    <w:rsid w:val="00041D9A"/>
    <w:rsid w:val="00045D0D"/>
    <w:rsid w:val="00051DE8"/>
    <w:rsid w:val="00054030"/>
    <w:rsid w:val="00054F7A"/>
    <w:rsid w:val="00060095"/>
    <w:rsid w:val="000605B9"/>
    <w:rsid w:val="0006787A"/>
    <w:rsid w:val="000679B0"/>
    <w:rsid w:val="00070375"/>
    <w:rsid w:val="00074CBF"/>
    <w:rsid w:val="0007633E"/>
    <w:rsid w:val="000829A2"/>
    <w:rsid w:val="00084997"/>
    <w:rsid w:val="000870DD"/>
    <w:rsid w:val="00097481"/>
    <w:rsid w:val="000A3E5F"/>
    <w:rsid w:val="000A7296"/>
    <w:rsid w:val="000B4E1A"/>
    <w:rsid w:val="000B5AF2"/>
    <w:rsid w:val="000B6ACA"/>
    <w:rsid w:val="000B6E8C"/>
    <w:rsid w:val="000C1399"/>
    <w:rsid w:val="000C33BD"/>
    <w:rsid w:val="000D021F"/>
    <w:rsid w:val="000D55C9"/>
    <w:rsid w:val="000E0846"/>
    <w:rsid w:val="000F56B5"/>
    <w:rsid w:val="00101157"/>
    <w:rsid w:val="0010179B"/>
    <w:rsid w:val="0010415A"/>
    <w:rsid w:val="00105EA1"/>
    <w:rsid w:val="00107723"/>
    <w:rsid w:val="00110EF5"/>
    <w:rsid w:val="00115A63"/>
    <w:rsid w:val="00117F61"/>
    <w:rsid w:val="001245F8"/>
    <w:rsid w:val="001273BA"/>
    <w:rsid w:val="0013046B"/>
    <w:rsid w:val="00135694"/>
    <w:rsid w:val="00142A14"/>
    <w:rsid w:val="00143A3D"/>
    <w:rsid w:val="00147F55"/>
    <w:rsid w:val="00154563"/>
    <w:rsid w:val="001563D7"/>
    <w:rsid w:val="00171BF2"/>
    <w:rsid w:val="00175328"/>
    <w:rsid w:val="00177FE1"/>
    <w:rsid w:val="00183A36"/>
    <w:rsid w:val="001874BA"/>
    <w:rsid w:val="001902CB"/>
    <w:rsid w:val="00195AF4"/>
    <w:rsid w:val="001A0267"/>
    <w:rsid w:val="001A5E3D"/>
    <w:rsid w:val="001A7227"/>
    <w:rsid w:val="001B395C"/>
    <w:rsid w:val="001B575E"/>
    <w:rsid w:val="001B7D2F"/>
    <w:rsid w:val="001C201E"/>
    <w:rsid w:val="001E1EBE"/>
    <w:rsid w:val="001E7528"/>
    <w:rsid w:val="001E78C0"/>
    <w:rsid w:val="001F5517"/>
    <w:rsid w:val="001F6333"/>
    <w:rsid w:val="002045C6"/>
    <w:rsid w:val="00207975"/>
    <w:rsid w:val="00211D68"/>
    <w:rsid w:val="00227908"/>
    <w:rsid w:val="00231014"/>
    <w:rsid w:val="00231A60"/>
    <w:rsid w:val="00232409"/>
    <w:rsid w:val="0023356C"/>
    <w:rsid w:val="002375D6"/>
    <w:rsid w:val="00241BBE"/>
    <w:rsid w:val="002431E6"/>
    <w:rsid w:val="0024472E"/>
    <w:rsid w:val="002478BA"/>
    <w:rsid w:val="002505A7"/>
    <w:rsid w:val="00253113"/>
    <w:rsid w:val="002879A6"/>
    <w:rsid w:val="00293F69"/>
    <w:rsid w:val="002950F2"/>
    <w:rsid w:val="00297704"/>
    <w:rsid w:val="002A0F51"/>
    <w:rsid w:val="002A33D1"/>
    <w:rsid w:val="002A560F"/>
    <w:rsid w:val="002A6558"/>
    <w:rsid w:val="002C6279"/>
    <w:rsid w:val="002D2554"/>
    <w:rsid w:val="002D36F1"/>
    <w:rsid w:val="002D5CBF"/>
    <w:rsid w:val="002E1F22"/>
    <w:rsid w:val="002E7CB4"/>
    <w:rsid w:val="002F068D"/>
    <w:rsid w:val="002F0FB5"/>
    <w:rsid w:val="002F1987"/>
    <w:rsid w:val="002F515A"/>
    <w:rsid w:val="002F7AA3"/>
    <w:rsid w:val="00300928"/>
    <w:rsid w:val="00301E13"/>
    <w:rsid w:val="00302721"/>
    <w:rsid w:val="00304672"/>
    <w:rsid w:val="0030775B"/>
    <w:rsid w:val="00315B34"/>
    <w:rsid w:val="00327CD7"/>
    <w:rsid w:val="003348FA"/>
    <w:rsid w:val="00346DAD"/>
    <w:rsid w:val="00352757"/>
    <w:rsid w:val="00367ACA"/>
    <w:rsid w:val="003745D2"/>
    <w:rsid w:val="0037476A"/>
    <w:rsid w:val="00375FA8"/>
    <w:rsid w:val="0038228B"/>
    <w:rsid w:val="00382E74"/>
    <w:rsid w:val="0038412D"/>
    <w:rsid w:val="00384E83"/>
    <w:rsid w:val="003A1265"/>
    <w:rsid w:val="003B3E1E"/>
    <w:rsid w:val="003B4148"/>
    <w:rsid w:val="003B4B8F"/>
    <w:rsid w:val="003B6FFB"/>
    <w:rsid w:val="003D04A6"/>
    <w:rsid w:val="003D136C"/>
    <w:rsid w:val="003E13BF"/>
    <w:rsid w:val="003E1579"/>
    <w:rsid w:val="003E2062"/>
    <w:rsid w:val="003E47D4"/>
    <w:rsid w:val="003F6160"/>
    <w:rsid w:val="00415465"/>
    <w:rsid w:val="00416EF2"/>
    <w:rsid w:val="00424232"/>
    <w:rsid w:val="00435E0E"/>
    <w:rsid w:val="004400E6"/>
    <w:rsid w:val="004432F6"/>
    <w:rsid w:val="00444AFD"/>
    <w:rsid w:val="004516E3"/>
    <w:rsid w:val="004569C7"/>
    <w:rsid w:val="00463F3C"/>
    <w:rsid w:val="00465591"/>
    <w:rsid w:val="00466382"/>
    <w:rsid w:val="0047042C"/>
    <w:rsid w:val="00474C48"/>
    <w:rsid w:val="004875C2"/>
    <w:rsid w:val="00487C1E"/>
    <w:rsid w:val="00490E1D"/>
    <w:rsid w:val="00491638"/>
    <w:rsid w:val="00492C12"/>
    <w:rsid w:val="004C02AC"/>
    <w:rsid w:val="004C3546"/>
    <w:rsid w:val="004C5211"/>
    <w:rsid w:val="004C5DB3"/>
    <w:rsid w:val="004C61EF"/>
    <w:rsid w:val="004C6D2E"/>
    <w:rsid w:val="004D33B5"/>
    <w:rsid w:val="004D7157"/>
    <w:rsid w:val="004E0625"/>
    <w:rsid w:val="004E3E04"/>
    <w:rsid w:val="004E4F61"/>
    <w:rsid w:val="004E51A3"/>
    <w:rsid w:val="004F2903"/>
    <w:rsid w:val="005004BE"/>
    <w:rsid w:val="00500A56"/>
    <w:rsid w:val="00501B79"/>
    <w:rsid w:val="005058D5"/>
    <w:rsid w:val="0051557F"/>
    <w:rsid w:val="005170D4"/>
    <w:rsid w:val="00521CC0"/>
    <w:rsid w:val="005224A7"/>
    <w:rsid w:val="00522CD9"/>
    <w:rsid w:val="00531A34"/>
    <w:rsid w:val="00532837"/>
    <w:rsid w:val="00532A3D"/>
    <w:rsid w:val="00534345"/>
    <w:rsid w:val="005660F2"/>
    <w:rsid w:val="00570388"/>
    <w:rsid w:val="00571194"/>
    <w:rsid w:val="00571787"/>
    <w:rsid w:val="005752A3"/>
    <w:rsid w:val="00591DAE"/>
    <w:rsid w:val="0059413B"/>
    <w:rsid w:val="005A0C2D"/>
    <w:rsid w:val="005B1AF0"/>
    <w:rsid w:val="005C0E19"/>
    <w:rsid w:val="005C1FDF"/>
    <w:rsid w:val="005C3923"/>
    <w:rsid w:val="005C4811"/>
    <w:rsid w:val="005D115D"/>
    <w:rsid w:val="005D1A5D"/>
    <w:rsid w:val="005D1FB6"/>
    <w:rsid w:val="005D233B"/>
    <w:rsid w:val="005D434F"/>
    <w:rsid w:val="005D7D47"/>
    <w:rsid w:val="005E00C4"/>
    <w:rsid w:val="005F12C5"/>
    <w:rsid w:val="005F7223"/>
    <w:rsid w:val="005F7AF2"/>
    <w:rsid w:val="00600120"/>
    <w:rsid w:val="00604113"/>
    <w:rsid w:val="00607161"/>
    <w:rsid w:val="00621773"/>
    <w:rsid w:val="0062244D"/>
    <w:rsid w:val="00625747"/>
    <w:rsid w:val="006267A5"/>
    <w:rsid w:val="006308B5"/>
    <w:rsid w:val="00630E5B"/>
    <w:rsid w:val="00631CEF"/>
    <w:rsid w:val="00635E86"/>
    <w:rsid w:val="00643FF4"/>
    <w:rsid w:val="00644549"/>
    <w:rsid w:val="00645D54"/>
    <w:rsid w:val="0064617E"/>
    <w:rsid w:val="00650E6D"/>
    <w:rsid w:val="006528E8"/>
    <w:rsid w:val="0065318B"/>
    <w:rsid w:val="00656C7F"/>
    <w:rsid w:val="00656EA2"/>
    <w:rsid w:val="00665B93"/>
    <w:rsid w:val="00677872"/>
    <w:rsid w:val="00686A14"/>
    <w:rsid w:val="006960D3"/>
    <w:rsid w:val="006969CA"/>
    <w:rsid w:val="006A00A1"/>
    <w:rsid w:val="006A0D00"/>
    <w:rsid w:val="006A15A6"/>
    <w:rsid w:val="006A203C"/>
    <w:rsid w:val="006A6390"/>
    <w:rsid w:val="006A7436"/>
    <w:rsid w:val="006B6A1B"/>
    <w:rsid w:val="006B77C9"/>
    <w:rsid w:val="006C1066"/>
    <w:rsid w:val="006C49A0"/>
    <w:rsid w:val="006D3D39"/>
    <w:rsid w:val="006D4355"/>
    <w:rsid w:val="006F5F57"/>
    <w:rsid w:val="00705918"/>
    <w:rsid w:val="00706E3A"/>
    <w:rsid w:val="00715F60"/>
    <w:rsid w:val="00722E8C"/>
    <w:rsid w:val="00724E46"/>
    <w:rsid w:val="00726BF0"/>
    <w:rsid w:val="00743C84"/>
    <w:rsid w:val="0074487E"/>
    <w:rsid w:val="00745495"/>
    <w:rsid w:val="007611C8"/>
    <w:rsid w:val="00763AFC"/>
    <w:rsid w:val="0076528B"/>
    <w:rsid w:val="00766C1F"/>
    <w:rsid w:val="00771B7A"/>
    <w:rsid w:val="00772186"/>
    <w:rsid w:val="00772282"/>
    <w:rsid w:val="007728BB"/>
    <w:rsid w:val="00772C9E"/>
    <w:rsid w:val="007757FC"/>
    <w:rsid w:val="00782100"/>
    <w:rsid w:val="0078272D"/>
    <w:rsid w:val="007865D6"/>
    <w:rsid w:val="00787D19"/>
    <w:rsid w:val="007973EB"/>
    <w:rsid w:val="007A2C34"/>
    <w:rsid w:val="007B3A80"/>
    <w:rsid w:val="007C6BFF"/>
    <w:rsid w:val="007D1041"/>
    <w:rsid w:val="007D5D79"/>
    <w:rsid w:val="007E0731"/>
    <w:rsid w:val="007E1E7C"/>
    <w:rsid w:val="007E3AB3"/>
    <w:rsid w:val="007F570C"/>
    <w:rsid w:val="00800854"/>
    <w:rsid w:val="0081099A"/>
    <w:rsid w:val="008438C9"/>
    <w:rsid w:val="00852223"/>
    <w:rsid w:val="00852557"/>
    <w:rsid w:val="00854948"/>
    <w:rsid w:val="00854F48"/>
    <w:rsid w:val="008577F3"/>
    <w:rsid w:val="00857E1D"/>
    <w:rsid w:val="00862714"/>
    <w:rsid w:val="00871BDB"/>
    <w:rsid w:val="0088452A"/>
    <w:rsid w:val="00887C6B"/>
    <w:rsid w:val="008A66C8"/>
    <w:rsid w:val="008B730D"/>
    <w:rsid w:val="008B73EB"/>
    <w:rsid w:val="008D1B75"/>
    <w:rsid w:val="008D331D"/>
    <w:rsid w:val="008E3114"/>
    <w:rsid w:val="008F1186"/>
    <w:rsid w:val="008F474B"/>
    <w:rsid w:val="008F4F90"/>
    <w:rsid w:val="008F55E1"/>
    <w:rsid w:val="008F6BDC"/>
    <w:rsid w:val="00904195"/>
    <w:rsid w:val="00905122"/>
    <w:rsid w:val="00905CEA"/>
    <w:rsid w:val="00910368"/>
    <w:rsid w:val="009144E6"/>
    <w:rsid w:val="00916D34"/>
    <w:rsid w:val="00923691"/>
    <w:rsid w:val="009323E4"/>
    <w:rsid w:val="00932A4B"/>
    <w:rsid w:val="00932DA1"/>
    <w:rsid w:val="00934654"/>
    <w:rsid w:val="00935401"/>
    <w:rsid w:val="00940A9F"/>
    <w:rsid w:val="00942718"/>
    <w:rsid w:val="009520AF"/>
    <w:rsid w:val="00954190"/>
    <w:rsid w:val="009644CB"/>
    <w:rsid w:val="009649BE"/>
    <w:rsid w:val="009723EA"/>
    <w:rsid w:val="00976051"/>
    <w:rsid w:val="00982F8E"/>
    <w:rsid w:val="00991971"/>
    <w:rsid w:val="00995067"/>
    <w:rsid w:val="009B0317"/>
    <w:rsid w:val="009B2071"/>
    <w:rsid w:val="009B6758"/>
    <w:rsid w:val="009C6CA4"/>
    <w:rsid w:val="009F3929"/>
    <w:rsid w:val="00A042F7"/>
    <w:rsid w:val="00A05E2D"/>
    <w:rsid w:val="00A15ED7"/>
    <w:rsid w:val="00A22BC2"/>
    <w:rsid w:val="00A22E9B"/>
    <w:rsid w:val="00A26B57"/>
    <w:rsid w:val="00A26E20"/>
    <w:rsid w:val="00A27B7E"/>
    <w:rsid w:val="00A30DE8"/>
    <w:rsid w:val="00A337CB"/>
    <w:rsid w:val="00A41A20"/>
    <w:rsid w:val="00A50C9A"/>
    <w:rsid w:val="00A577C8"/>
    <w:rsid w:val="00A61CF0"/>
    <w:rsid w:val="00A650CF"/>
    <w:rsid w:val="00A73AE7"/>
    <w:rsid w:val="00A760C6"/>
    <w:rsid w:val="00A825F0"/>
    <w:rsid w:val="00A82C27"/>
    <w:rsid w:val="00A83DDB"/>
    <w:rsid w:val="00A84996"/>
    <w:rsid w:val="00A8527E"/>
    <w:rsid w:val="00A875C1"/>
    <w:rsid w:val="00A94CD6"/>
    <w:rsid w:val="00A94F90"/>
    <w:rsid w:val="00A97368"/>
    <w:rsid w:val="00AA474F"/>
    <w:rsid w:val="00AB7D72"/>
    <w:rsid w:val="00AC1E7F"/>
    <w:rsid w:val="00AC3E48"/>
    <w:rsid w:val="00AC6370"/>
    <w:rsid w:val="00AD0245"/>
    <w:rsid w:val="00AD37E1"/>
    <w:rsid w:val="00AD403C"/>
    <w:rsid w:val="00AD4282"/>
    <w:rsid w:val="00AD4B1C"/>
    <w:rsid w:val="00AD5789"/>
    <w:rsid w:val="00AD6A06"/>
    <w:rsid w:val="00AD7279"/>
    <w:rsid w:val="00AE4884"/>
    <w:rsid w:val="00AE6448"/>
    <w:rsid w:val="00AE6D58"/>
    <w:rsid w:val="00AE79D4"/>
    <w:rsid w:val="00B01D2B"/>
    <w:rsid w:val="00B059F7"/>
    <w:rsid w:val="00B147A5"/>
    <w:rsid w:val="00B223EF"/>
    <w:rsid w:val="00B26977"/>
    <w:rsid w:val="00B270B0"/>
    <w:rsid w:val="00B51EFF"/>
    <w:rsid w:val="00B55F8D"/>
    <w:rsid w:val="00B619FD"/>
    <w:rsid w:val="00B64023"/>
    <w:rsid w:val="00B72108"/>
    <w:rsid w:val="00B7418B"/>
    <w:rsid w:val="00B77B56"/>
    <w:rsid w:val="00B831F4"/>
    <w:rsid w:val="00B83568"/>
    <w:rsid w:val="00B85A3D"/>
    <w:rsid w:val="00B86997"/>
    <w:rsid w:val="00B87EE9"/>
    <w:rsid w:val="00B9238B"/>
    <w:rsid w:val="00B945A0"/>
    <w:rsid w:val="00B97A76"/>
    <w:rsid w:val="00BA48B5"/>
    <w:rsid w:val="00BA6891"/>
    <w:rsid w:val="00BA755A"/>
    <w:rsid w:val="00BB5A99"/>
    <w:rsid w:val="00BC2AA6"/>
    <w:rsid w:val="00BC5001"/>
    <w:rsid w:val="00BD16BC"/>
    <w:rsid w:val="00BD5F7C"/>
    <w:rsid w:val="00BD73A3"/>
    <w:rsid w:val="00BE5507"/>
    <w:rsid w:val="00BF34A0"/>
    <w:rsid w:val="00BF7519"/>
    <w:rsid w:val="00C0643E"/>
    <w:rsid w:val="00C0798F"/>
    <w:rsid w:val="00C16E39"/>
    <w:rsid w:val="00C20D8F"/>
    <w:rsid w:val="00C2759C"/>
    <w:rsid w:val="00C31491"/>
    <w:rsid w:val="00C411E6"/>
    <w:rsid w:val="00C42499"/>
    <w:rsid w:val="00C4283D"/>
    <w:rsid w:val="00C4574C"/>
    <w:rsid w:val="00C45CB7"/>
    <w:rsid w:val="00C554BB"/>
    <w:rsid w:val="00C625A3"/>
    <w:rsid w:val="00C7251F"/>
    <w:rsid w:val="00C77BF9"/>
    <w:rsid w:val="00C823CA"/>
    <w:rsid w:val="00C8301F"/>
    <w:rsid w:val="00C87ACC"/>
    <w:rsid w:val="00C91C1D"/>
    <w:rsid w:val="00C95300"/>
    <w:rsid w:val="00CA17D2"/>
    <w:rsid w:val="00CA4D92"/>
    <w:rsid w:val="00CB1E3F"/>
    <w:rsid w:val="00CB6998"/>
    <w:rsid w:val="00CC0A26"/>
    <w:rsid w:val="00CC27FA"/>
    <w:rsid w:val="00CC43BD"/>
    <w:rsid w:val="00CD6873"/>
    <w:rsid w:val="00CE4991"/>
    <w:rsid w:val="00CE56D2"/>
    <w:rsid w:val="00CE610D"/>
    <w:rsid w:val="00CE6EBB"/>
    <w:rsid w:val="00CF38E8"/>
    <w:rsid w:val="00CF7E84"/>
    <w:rsid w:val="00D10E36"/>
    <w:rsid w:val="00D17034"/>
    <w:rsid w:val="00D2728A"/>
    <w:rsid w:val="00D41932"/>
    <w:rsid w:val="00D51523"/>
    <w:rsid w:val="00D53338"/>
    <w:rsid w:val="00D56A7E"/>
    <w:rsid w:val="00D6412E"/>
    <w:rsid w:val="00D64D2B"/>
    <w:rsid w:val="00D66733"/>
    <w:rsid w:val="00D75B25"/>
    <w:rsid w:val="00D8202D"/>
    <w:rsid w:val="00D82F97"/>
    <w:rsid w:val="00D83323"/>
    <w:rsid w:val="00D87A7E"/>
    <w:rsid w:val="00D93C1E"/>
    <w:rsid w:val="00D93FBF"/>
    <w:rsid w:val="00D959F0"/>
    <w:rsid w:val="00DB286D"/>
    <w:rsid w:val="00DC4916"/>
    <w:rsid w:val="00DC63D1"/>
    <w:rsid w:val="00DE0773"/>
    <w:rsid w:val="00DE5197"/>
    <w:rsid w:val="00DE6AD1"/>
    <w:rsid w:val="00DF0EAB"/>
    <w:rsid w:val="00DF5929"/>
    <w:rsid w:val="00DF65F6"/>
    <w:rsid w:val="00E0762E"/>
    <w:rsid w:val="00E0780C"/>
    <w:rsid w:val="00E11A89"/>
    <w:rsid w:val="00E160E5"/>
    <w:rsid w:val="00E24023"/>
    <w:rsid w:val="00E30CCB"/>
    <w:rsid w:val="00E40A30"/>
    <w:rsid w:val="00E555E4"/>
    <w:rsid w:val="00E560A0"/>
    <w:rsid w:val="00E570AC"/>
    <w:rsid w:val="00E60022"/>
    <w:rsid w:val="00E66354"/>
    <w:rsid w:val="00E71778"/>
    <w:rsid w:val="00E77598"/>
    <w:rsid w:val="00E81CC5"/>
    <w:rsid w:val="00E85557"/>
    <w:rsid w:val="00E85E2F"/>
    <w:rsid w:val="00E9150B"/>
    <w:rsid w:val="00E91A72"/>
    <w:rsid w:val="00E9233A"/>
    <w:rsid w:val="00E92F38"/>
    <w:rsid w:val="00E957A9"/>
    <w:rsid w:val="00E960CE"/>
    <w:rsid w:val="00E96317"/>
    <w:rsid w:val="00E96A50"/>
    <w:rsid w:val="00E97E89"/>
    <w:rsid w:val="00EA6272"/>
    <w:rsid w:val="00EA7C37"/>
    <w:rsid w:val="00EB1CE3"/>
    <w:rsid w:val="00EB2342"/>
    <w:rsid w:val="00EB62D3"/>
    <w:rsid w:val="00EC03CD"/>
    <w:rsid w:val="00ED0C51"/>
    <w:rsid w:val="00ED0D85"/>
    <w:rsid w:val="00ED15DD"/>
    <w:rsid w:val="00ED227F"/>
    <w:rsid w:val="00ED75A9"/>
    <w:rsid w:val="00EE3F37"/>
    <w:rsid w:val="00EE6042"/>
    <w:rsid w:val="00F01802"/>
    <w:rsid w:val="00F111C5"/>
    <w:rsid w:val="00F15493"/>
    <w:rsid w:val="00F1595B"/>
    <w:rsid w:val="00F1687D"/>
    <w:rsid w:val="00F17024"/>
    <w:rsid w:val="00F208DE"/>
    <w:rsid w:val="00F20E28"/>
    <w:rsid w:val="00F2299D"/>
    <w:rsid w:val="00F2434B"/>
    <w:rsid w:val="00F33370"/>
    <w:rsid w:val="00F4616E"/>
    <w:rsid w:val="00F62320"/>
    <w:rsid w:val="00F77144"/>
    <w:rsid w:val="00F82AD7"/>
    <w:rsid w:val="00F84196"/>
    <w:rsid w:val="00F94C2B"/>
    <w:rsid w:val="00F9674D"/>
    <w:rsid w:val="00F967D4"/>
    <w:rsid w:val="00FA033F"/>
    <w:rsid w:val="00FC3A2B"/>
    <w:rsid w:val="00FC4648"/>
    <w:rsid w:val="00FC776F"/>
    <w:rsid w:val="00FE1CC7"/>
    <w:rsid w:val="00FE2CFD"/>
    <w:rsid w:val="00FF0F42"/>
    <w:rsid w:val="00FF18AA"/>
    <w:rsid w:val="00FF6402"/>
    <w:rsid w:val="00FF7AC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3E5BA"/>
  <w15:chartTrackingRefBased/>
  <w15:docId w15:val="{14889440-4342-4C61-B505-5AED74DA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223"/>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uiPriority w:val="9"/>
    <w:qFormat/>
    <w:rsid w:val="0023356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F7AC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F7AC7"/>
    <w:pPr>
      <w:spacing w:after="120"/>
    </w:pPr>
    <w:rPr>
      <w:sz w:val="24"/>
      <w:szCs w:val="24"/>
    </w:rPr>
  </w:style>
  <w:style w:type="character" w:customStyle="1" w:styleId="BodyTextChar">
    <w:name w:val="Body Text Char"/>
    <w:basedOn w:val="DefaultParagraphFont"/>
    <w:link w:val="BodyText"/>
    <w:rsid w:val="00FF7AC7"/>
    <w:rPr>
      <w:rFonts w:ascii="Times New Roman" w:eastAsia="Times New Roman" w:hAnsi="Times New Roman" w:cs="Times New Roman"/>
      <w:sz w:val="24"/>
      <w:szCs w:val="24"/>
      <w:lang w:val="en-GB"/>
    </w:rPr>
  </w:style>
  <w:style w:type="paragraph" w:styleId="Caption">
    <w:name w:val="caption"/>
    <w:basedOn w:val="Normal"/>
    <w:next w:val="Normal"/>
    <w:uiPriority w:val="35"/>
    <w:unhideWhenUsed/>
    <w:qFormat/>
    <w:rsid w:val="00FF7AC7"/>
    <w:pPr>
      <w:spacing w:after="200"/>
    </w:pPr>
    <w:rPr>
      <w:i/>
      <w:iCs/>
      <w:color w:val="44546A" w:themeColor="text2"/>
      <w:sz w:val="18"/>
      <w:szCs w:val="18"/>
    </w:rPr>
  </w:style>
  <w:style w:type="character" w:styleId="Hyperlink">
    <w:name w:val="Hyperlink"/>
    <w:rsid w:val="00FF7AC7"/>
    <w:rPr>
      <w:color w:val="0000FF"/>
      <w:u w:val="single"/>
    </w:rPr>
  </w:style>
  <w:style w:type="table" w:styleId="TableGrid">
    <w:name w:val="Table Grid"/>
    <w:basedOn w:val="TableNormal"/>
    <w:rsid w:val="00FF7AC7"/>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NULIS">
    <w:name w:val="PENULIS"/>
    <w:basedOn w:val="Normal"/>
    <w:link w:val="PENULISChar"/>
    <w:rsid w:val="00FF7AC7"/>
    <w:pPr>
      <w:jc w:val="center"/>
    </w:pPr>
    <w:rPr>
      <w:b/>
      <w:bCs/>
      <w:szCs w:val="24"/>
    </w:rPr>
  </w:style>
  <w:style w:type="paragraph" w:customStyle="1" w:styleId="ABSTRAKJUDUL">
    <w:name w:val="ABSTRAK JUDUL"/>
    <w:basedOn w:val="Normal"/>
    <w:rsid w:val="00FF7AC7"/>
    <w:pPr>
      <w:spacing w:before="240" w:after="120"/>
      <w:ind w:left="709" w:right="709"/>
      <w:jc w:val="center"/>
    </w:pPr>
    <w:rPr>
      <w:b/>
      <w:bCs/>
      <w:sz w:val="22"/>
    </w:rPr>
  </w:style>
  <w:style w:type="paragraph" w:customStyle="1" w:styleId="SUBJUDUL1">
    <w:name w:val="SUB JUDUL 1"/>
    <w:basedOn w:val="Heading3"/>
    <w:link w:val="SUBJUDUL1Char"/>
    <w:rsid w:val="00FF7AC7"/>
    <w:pPr>
      <w:keepLines w:val="0"/>
      <w:numPr>
        <w:numId w:val="1"/>
      </w:numPr>
      <w:tabs>
        <w:tab w:val="clear" w:pos="720"/>
        <w:tab w:val="num" w:pos="360"/>
        <w:tab w:val="left" w:pos="425"/>
      </w:tabs>
      <w:spacing w:before="240" w:after="120"/>
      <w:ind w:left="425" w:hanging="425"/>
      <w:jc w:val="both"/>
      <w:outlineLvl w:val="1"/>
    </w:pPr>
    <w:rPr>
      <w:rFonts w:ascii="Times New Roman" w:eastAsia="Times New Roman" w:hAnsi="Times New Roman" w:cs="Times New Roman"/>
      <w:b/>
      <w:bCs/>
      <w:caps/>
      <w:color w:val="auto"/>
      <w:sz w:val="22"/>
      <w:szCs w:val="20"/>
    </w:rPr>
  </w:style>
  <w:style w:type="paragraph" w:customStyle="1" w:styleId="ISI">
    <w:name w:val="ISI"/>
    <w:basedOn w:val="Normal"/>
    <w:rsid w:val="00FF7AC7"/>
    <w:pPr>
      <w:spacing w:after="120"/>
      <w:jc w:val="both"/>
    </w:pPr>
  </w:style>
  <w:style w:type="paragraph" w:styleId="ListParagraph">
    <w:name w:val="List Paragraph"/>
    <w:aliases w:val="Body of text"/>
    <w:basedOn w:val="Normal"/>
    <w:link w:val="ListParagraphChar"/>
    <w:uiPriority w:val="34"/>
    <w:qFormat/>
    <w:rsid w:val="00FF7AC7"/>
    <w:pPr>
      <w:ind w:left="720"/>
      <w:contextualSpacing/>
    </w:pPr>
  </w:style>
  <w:style w:type="paragraph" w:customStyle="1" w:styleId="AuthorAffiliation">
    <w:name w:val="Author Affiliation"/>
    <w:basedOn w:val="Normal"/>
    <w:rsid w:val="00FF7AC7"/>
    <w:pPr>
      <w:jc w:val="center"/>
    </w:pPr>
    <w:rPr>
      <w:i/>
      <w:lang w:val="en-US"/>
    </w:rPr>
  </w:style>
  <w:style w:type="paragraph" w:customStyle="1" w:styleId="Paragraph">
    <w:name w:val="Paragraph"/>
    <w:basedOn w:val="Normal"/>
    <w:rsid w:val="00FF7AC7"/>
    <w:pPr>
      <w:ind w:firstLine="284"/>
      <w:jc w:val="both"/>
    </w:pPr>
    <w:rPr>
      <w:lang w:val="en-US"/>
    </w:rPr>
  </w:style>
  <w:style w:type="character" w:customStyle="1" w:styleId="Heading3Char">
    <w:name w:val="Heading 3 Char"/>
    <w:basedOn w:val="DefaultParagraphFont"/>
    <w:link w:val="Heading3"/>
    <w:uiPriority w:val="9"/>
    <w:semiHidden/>
    <w:rsid w:val="00FF7AC7"/>
    <w:rPr>
      <w:rFonts w:asciiTheme="majorHAnsi" w:eastAsiaTheme="majorEastAsia" w:hAnsiTheme="majorHAnsi" w:cstheme="majorBidi"/>
      <w:color w:val="1F4D78" w:themeColor="accent1" w:themeShade="7F"/>
      <w:sz w:val="24"/>
      <w:szCs w:val="24"/>
      <w:lang w:val="en-GB"/>
    </w:rPr>
  </w:style>
  <w:style w:type="character" w:customStyle="1" w:styleId="ListParagraphChar">
    <w:name w:val="List Paragraph Char"/>
    <w:aliases w:val="Body of text Char"/>
    <w:basedOn w:val="DefaultParagraphFont"/>
    <w:link w:val="ListParagraph"/>
    <w:uiPriority w:val="34"/>
    <w:rsid w:val="003E13BF"/>
    <w:rPr>
      <w:rFonts w:ascii="Times New Roman" w:eastAsia="Times New Roman" w:hAnsi="Times New Roman" w:cs="Times New Roman"/>
      <w:sz w:val="20"/>
      <w:szCs w:val="20"/>
      <w:lang w:val="en-GB"/>
    </w:rPr>
  </w:style>
  <w:style w:type="paragraph" w:styleId="Header">
    <w:name w:val="header"/>
    <w:aliases w:val="Header Even"/>
    <w:basedOn w:val="Normal"/>
    <w:link w:val="HeaderChar"/>
    <w:uiPriority w:val="99"/>
    <w:unhideWhenUsed/>
    <w:rsid w:val="009C6CA4"/>
    <w:pPr>
      <w:tabs>
        <w:tab w:val="center" w:pos="4680"/>
        <w:tab w:val="right" w:pos="9360"/>
      </w:tabs>
    </w:pPr>
  </w:style>
  <w:style w:type="character" w:customStyle="1" w:styleId="HeaderChar">
    <w:name w:val="Header Char"/>
    <w:aliases w:val="Header Even Char"/>
    <w:basedOn w:val="DefaultParagraphFont"/>
    <w:link w:val="Header"/>
    <w:uiPriority w:val="99"/>
    <w:rsid w:val="009C6CA4"/>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9C6CA4"/>
    <w:pPr>
      <w:tabs>
        <w:tab w:val="center" w:pos="4680"/>
        <w:tab w:val="right" w:pos="9360"/>
      </w:tabs>
    </w:pPr>
  </w:style>
  <w:style w:type="character" w:customStyle="1" w:styleId="FooterChar">
    <w:name w:val="Footer Char"/>
    <w:basedOn w:val="DefaultParagraphFont"/>
    <w:link w:val="Footer"/>
    <w:uiPriority w:val="99"/>
    <w:rsid w:val="009C6CA4"/>
    <w:rPr>
      <w:rFonts w:ascii="Times New Roman" w:eastAsia="Times New Roman" w:hAnsi="Times New Roman" w:cs="Times New Roman"/>
      <w:sz w:val="20"/>
      <w:szCs w:val="20"/>
      <w:lang w:val="en-GB"/>
    </w:rPr>
  </w:style>
  <w:style w:type="character" w:styleId="PlaceholderText">
    <w:name w:val="Placeholder Text"/>
    <w:basedOn w:val="DefaultParagraphFont"/>
    <w:uiPriority w:val="99"/>
    <w:semiHidden/>
    <w:rsid w:val="00B77B56"/>
    <w:rPr>
      <w:color w:val="808080"/>
    </w:rPr>
  </w:style>
  <w:style w:type="character" w:customStyle="1" w:styleId="Style1">
    <w:name w:val="Style1"/>
    <w:basedOn w:val="DefaultParagraphFont"/>
    <w:uiPriority w:val="1"/>
    <w:rsid w:val="00E0780C"/>
    <w:rPr>
      <w:rFonts w:ascii="Times New Roman" w:hAnsi="Times New Roman"/>
      <w:b w:val="0"/>
      <w:i w:val="0"/>
      <w:sz w:val="28"/>
    </w:rPr>
  </w:style>
  <w:style w:type="character" w:customStyle="1" w:styleId="Heading1Char">
    <w:name w:val="Heading 1 Char"/>
    <w:basedOn w:val="DefaultParagraphFont"/>
    <w:link w:val="Heading1"/>
    <w:uiPriority w:val="9"/>
    <w:rsid w:val="0023356C"/>
    <w:rPr>
      <w:rFonts w:asciiTheme="majorHAnsi" w:eastAsiaTheme="majorEastAsia" w:hAnsiTheme="majorHAnsi" w:cstheme="majorBidi"/>
      <w:color w:val="2E74B5" w:themeColor="accent1" w:themeShade="BF"/>
      <w:sz w:val="32"/>
      <w:szCs w:val="32"/>
      <w:lang w:val="en-GB"/>
    </w:rPr>
  </w:style>
  <w:style w:type="paragraph" w:customStyle="1" w:styleId="JUDUL">
    <w:name w:val="JUDUL"/>
    <w:basedOn w:val="Normal"/>
    <w:link w:val="JUDULChar"/>
    <w:autoRedefine/>
    <w:qFormat/>
    <w:rsid w:val="00B831F4"/>
    <w:pPr>
      <w:shd w:val="solid" w:color="FFFFFF" w:fill="FFFFFF"/>
      <w:jc w:val="center"/>
    </w:pPr>
    <w:rPr>
      <w:b/>
      <w:caps/>
      <w:sz w:val="28"/>
    </w:rPr>
  </w:style>
  <w:style w:type="character" w:customStyle="1" w:styleId="PENULISChar">
    <w:name w:val="PENULIS Char"/>
    <w:basedOn w:val="DefaultParagraphFont"/>
    <w:link w:val="PENULIS"/>
    <w:rsid w:val="00DE5197"/>
    <w:rPr>
      <w:rFonts w:ascii="Times New Roman" w:eastAsia="Times New Roman" w:hAnsi="Times New Roman" w:cs="Times New Roman"/>
      <w:b/>
      <w:bCs/>
      <w:sz w:val="20"/>
      <w:szCs w:val="24"/>
      <w:lang w:val="en-GB"/>
    </w:rPr>
  </w:style>
  <w:style w:type="character" w:customStyle="1" w:styleId="JUDULChar">
    <w:name w:val="JUDUL Char"/>
    <w:basedOn w:val="PENULISChar"/>
    <w:link w:val="JUDUL"/>
    <w:rsid w:val="00B831F4"/>
    <w:rPr>
      <w:rFonts w:ascii="Times New Roman" w:eastAsia="Times New Roman" w:hAnsi="Times New Roman" w:cs="Times New Roman"/>
      <w:b/>
      <w:bCs w:val="0"/>
      <w:caps/>
      <w:sz w:val="28"/>
      <w:szCs w:val="20"/>
      <w:shd w:val="solid" w:color="FFFFFF" w:fill="FFFFFF"/>
      <w:lang w:val="en-GB"/>
    </w:rPr>
  </w:style>
  <w:style w:type="character" w:customStyle="1" w:styleId="IsiAbstrak">
    <w:name w:val="Isi Abstrak"/>
    <w:basedOn w:val="DefaultParagraphFont"/>
    <w:uiPriority w:val="1"/>
    <w:qFormat/>
    <w:rsid w:val="00905122"/>
    <w:rPr>
      <w:rFonts w:ascii="Times New Roman" w:hAnsi="Times New Roman"/>
      <w:i/>
      <w:sz w:val="20"/>
    </w:rPr>
  </w:style>
  <w:style w:type="character" w:customStyle="1" w:styleId="Author">
    <w:name w:val="Author"/>
    <w:basedOn w:val="BodyTextChar"/>
    <w:uiPriority w:val="1"/>
    <w:rsid w:val="002A33D1"/>
    <w:rPr>
      <w:rFonts w:ascii="Times New Roman" w:eastAsia="Times New Roman" w:hAnsi="Times New Roman" w:cs="Times New Roman"/>
      <w:b/>
      <w:caps/>
      <w:smallCaps w:val="0"/>
      <w:strike w:val="0"/>
      <w:dstrike w:val="0"/>
      <w:vanish w:val="0"/>
      <w:sz w:val="24"/>
      <w:szCs w:val="24"/>
      <w:vertAlign w:val="baseline"/>
      <w:lang w:val="en-GB"/>
    </w:rPr>
  </w:style>
  <w:style w:type="paragraph" w:customStyle="1" w:styleId="subjme">
    <w:name w:val="subjme"/>
    <w:basedOn w:val="SUBJUDUL1"/>
    <w:link w:val="subjmeChar"/>
    <w:qFormat/>
    <w:rsid w:val="00B26977"/>
    <w:pPr>
      <w:numPr>
        <w:numId w:val="9"/>
      </w:numPr>
      <w:ind w:left="357" w:hanging="357"/>
    </w:pPr>
    <w:rPr>
      <w:color w:val="000000" w:themeColor="text1"/>
      <w:sz w:val="24"/>
      <w:szCs w:val="24"/>
    </w:rPr>
  </w:style>
  <w:style w:type="character" w:customStyle="1" w:styleId="isijme">
    <w:name w:val="isijme"/>
    <w:basedOn w:val="DefaultParagraphFont"/>
    <w:uiPriority w:val="1"/>
    <w:rsid w:val="00382E74"/>
    <w:rPr>
      <w:rFonts w:ascii="Times New Roman" w:hAnsi="Times New Roman"/>
      <w:b w:val="0"/>
      <w:sz w:val="22"/>
    </w:rPr>
  </w:style>
  <w:style w:type="character" w:customStyle="1" w:styleId="SUBJUDUL1Char">
    <w:name w:val="SUB JUDUL 1 Char"/>
    <w:basedOn w:val="Heading3Char"/>
    <w:link w:val="SUBJUDUL1"/>
    <w:rsid w:val="00621773"/>
    <w:rPr>
      <w:rFonts w:ascii="Times New Roman" w:eastAsia="Times New Roman" w:hAnsi="Times New Roman" w:cs="Times New Roman"/>
      <w:b/>
      <w:bCs/>
      <w:caps/>
      <w:color w:val="1F4D78" w:themeColor="accent1" w:themeShade="7F"/>
      <w:sz w:val="24"/>
      <w:szCs w:val="20"/>
      <w:lang w:val="en-GB"/>
    </w:rPr>
  </w:style>
  <w:style w:type="character" w:customStyle="1" w:styleId="subjmeChar">
    <w:name w:val="subjme Char"/>
    <w:basedOn w:val="SUBJUDUL1Char"/>
    <w:link w:val="subjme"/>
    <w:rsid w:val="00B26977"/>
    <w:rPr>
      <w:rFonts w:ascii="Times New Roman" w:eastAsia="Times New Roman" w:hAnsi="Times New Roman" w:cs="Times New Roman"/>
      <w:b/>
      <w:bCs/>
      <w:caps/>
      <w:color w:val="000000" w:themeColor="text1"/>
      <w:sz w:val="24"/>
      <w:szCs w:val="24"/>
      <w:lang w:val="en-GB"/>
    </w:rPr>
  </w:style>
  <w:style w:type="character" w:customStyle="1" w:styleId="Authot">
    <w:name w:val="Authot"/>
    <w:basedOn w:val="DefaultParagraphFont"/>
    <w:uiPriority w:val="1"/>
    <w:rsid w:val="0006787A"/>
    <w:rPr>
      <w:rFonts w:ascii="Times New Roman" w:hAnsi="Times New Roman"/>
      <w:b/>
      <w:caps/>
      <w:smallCaps w:val="0"/>
      <w:strike w:val="0"/>
      <w:dstrike w:val="0"/>
      <w:vanish w:val="0"/>
      <w:sz w:val="22"/>
      <w:vertAlign w:val="baseline"/>
    </w:rPr>
  </w:style>
  <w:style w:type="character" w:customStyle="1" w:styleId="Style2">
    <w:name w:val="Style2"/>
    <w:basedOn w:val="Authot"/>
    <w:uiPriority w:val="1"/>
    <w:qFormat/>
    <w:rsid w:val="00D93FBF"/>
    <w:rPr>
      <w:rFonts w:ascii="Times New Roman" w:hAnsi="Times New Roman"/>
      <w:b/>
      <w:caps/>
      <w:smallCaps w:val="0"/>
      <w:strike w:val="0"/>
      <w:dstrike w:val="0"/>
      <w:vanish w:val="0"/>
      <w:spacing w:val="0"/>
      <w:w w:val="100"/>
      <w:sz w:val="22"/>
      <w:vertAlign w:val="baseline"/>
    </w:rPr>
  </w:style>
  <w:style w:type="paragraph" w:customStyle="1" w:styleId="authorjme">
    <w:name w:val="authorjme"/>
    <w:basedOn w:val="Normal"/>
    <w:link w:val="authorjmeChar"/>
    <w:autoRedefine/>
    <w:qFormat/>
    <w:rsid w:val="00241BBE"/>
    <w:pPr>
      <w:keepNext/>
      <w:framePr w:wrap="around" w:vAnchor="text" w:hAnchor="text" w:y="1"/>
      <w:jc w:val="center"/>
    </w:pPr>
    <w:rPr>
      <w:caps/>
    </w:rPr>
  </w:style>
  <w:style w:type="character" w:customStyle="1" w:styleId="authorjmeChar">
    <w:name w:val="authorjme Char"/>
    <w:basedOn w:val="DefaultParagraphFont"/>
    <w:link w:val="authorjme"/>
    <w:rsid w:val="00241BBE"/>
    <w:rPr>
      <w:rFonts w:ascii="Times New Roman" w:eastAsia="Times New Roman" w:hAnsi="Times New Roman" w:cs="Times New Roman"/>
      <w:caps/>
      <w:sz w:val="20"/>
      <w:szCs w:val="20"/>
      <w:lang w:val="en-GB"/>
    </w:rPr>
  </w:style>
  <w:style w:type="table" w:styleId="PlainTable2">
    <w:name w:val="Plain Table 2"/>
    <w:basedOn w:val="TableNormal"/>
    <w:uiPriority w:val="42"/>
    <w:rsid w:val="00ED75A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2310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1014"/>
    <w:rPr>
      <w:rFonts w:ascii="Segoe UI" w:eastAsia="Times New Roman" w:hAnsi="Segoe UI" w:cs="Segoe UI"/>
      <w:sz w:val="18"/>
      <w:szCs w:val="18"/>
      <w:lang w:val="en-GB"/>
    </w:rPr>
  </w:style>
  <w:style w:type="paragraph" w:customStyle="1" w:styleId="Default">
    <w:name w:val="Default"/>
    <w:rsid w:val="000D55C9"/>
    <w:pPr>
      <w:autoSpaceDE w:val="0"/>
      <w:autoSpaceDN w:val="0"/>
      <w:adjustRightInd w:val="0"/>
      <w:spacing w:after="0" w:line="240" w:lineRule="auto"/>
    </w:pPr>
    <w:rPr>
      <w:rFonts w:ascii="Cambria" w:hAnsi="Cambria" w:cs="Cambria"/>
      <w:color w:val="00000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053268">
      <w:bodyDiv w:val="1"/>
      <w:marLeft w:val="0"/>
      <w:marRight w:val="0"/>
      <w:marTop w:val="0"/>
      <w:marBottom w:val="0"/>
      <w:divBdr>
        <w:top w:val="none" w:sz="0" w:space="0" w:color="auto"/>
        <w:left w:val="none" w:sz="0" w:space="0" w:color="auto"/>
        <w:bottom w:val="none" w:sz="0" w:space="0" w:color="auto"/>
        <w:right w:val="none" w:sz="0" w:space="0" w:color="auto"/>
      </w:divBdr>
      <w:divsChild>
        <w:div w:id="1787121210">
          <w:marLeft w:val="0"/>
          <w:marRight w:val="0"/>
          <w:marTop w:val="0"/>
          <w:marBottom w:val="0"/>
          <w:divBdr>
            <w:top w:val="none" w:sz="0" w:space="0" w:color="auto"/>
            <w:left w:val="none" w:sz="0" w:space="0" w:color="auto"/>
            <w:bottom w:val="none" w:sz="0" w:space="0" w:color="auto"/>
            <w:right w:val="none" w:sz="0" w:space="0" w:color="auto"/>
          </w:divBdr>
          <w:divsChild>
            <w:div w:id="662204253">
              <w:marLeft w:val="0"/>
              <w:marRight w:val="0"/>
              <w:marTop w:val="0"/>
              <w:marBottom w:val="0"/>
              <w:divBdr>
                <w:top w:val="none" w:sz="0" w:space="0" w:color="auto"/>
                <w:left w:val="none" w:sz="0" w:space="0" w:color="auto"/>
                <w:bottom w:val="none" w:sz="0" w:space="0" w:color="auto"/>
                <w:right w:val="none" w:sz="0" w:space="0" w:color="auto"/>
              </w:divBdr>
              <w:divsChild>
                <w:div w:id="903177010">
                  <w:marLeft w:val="0"/>
                  <w:marRight w:val="0"/>
                  <w:marTop w:val="0"/>
                  <w:marBottom w:val="0"/>
                  <w:divBdr>
                    <w:top w:val="none" w:sz="0" w:space="0" w:color="auto"/>
                    <w:left w:val="none" w:sz="0" w:space="0" w:color="auto"/>
                    <w:bottom w:val="none" w:sz="0" w:space="0" w:color="auto"/>
                    <w:right w:val="none" w:sz="0" w:space="0" w:color="auto"/>
                  </w:divBdr>
                  <w:divsChild>
                    <w:div w:id="72094199">
                      <w:marLeft w:val="0"/>
                      <w:marRight w:val="0"/>
                      <w:marTop w:val="0"/>
                      <w:marBottom w:val="0"/>
                      <w:divBdr>
                        <w:top w:val="none" w:sz="0" w:space="0" w:color="auto"/>
                        <w:left w:val="none" w:sz="0" w:space="0" w:color="auto"/>
                        <w:bottom w:val="none" w:sz="0" w:space="0" w:color="auto"/>
                        <w:right w:val="none" w:sz="0" w:space="0" w:color="auto"/>
                      </w:divBdr>
                      <w:divsChild>
                        <w:div w:id="1664815425">
                          <w:marLeft w:val="0"/>
                          <w:marRight w:val="0"/>
                          <w:marTop w:val="0"/>
                          <w:marBottom w:val="0"/>
                          <w:divBdr>
                            <w:top w:val="none" w:sz="0" w:space="0" w:color="auto"/>
                            <w:left w:val="none" w:sz="0" w:space="0" w:color="auto"/>
                            <w:bottom w:val="none" w:sz="0" w:space="0" w:color="auto"/>
                            <w:right w:val="none" w:sz="0" w:space="0" w:color="auto"/>
                          </w:divBdr>
                          <w:divsChild>
                            <w:div w:id="640307378">
                              <w:marLeft w:val="0"/>
                              <w:marRight w:val="0"/>
                              <w:marTop w:val="0"/>
                              <w:marBottom w:val="0"/>
                              <w:divBdr>
                                <w:top w:val="none" w:sz="0" w:space="0" w:color="auto"/>
                                <w:left w:val="none" w:sz="0" w:space="0" w:color="auto"/>
                                <w:bottom w:val="none" w:sz="0" w:space="0" w:color="auto"/>
                                <w:right w:val="none" w:sz="0" w:space="0" w:color="auto"/>
                              </w:divBdr>
                              <w:divsChild>
                                <w:div w:id="1197934430">
                                  <w:marLeft w:val="0"/>
                                  <w:marRight w:val="0"/>
                                  <w:marTop w:val="0"/>
                                  <w:marBottom w:val="0"/>
                                  <w:divBdr>
                                    <w:top w:val="none" w:sz="0" w:space="0" w:color="auto"/>
                                    <w:left w:val="none" w:sz="0" w:space="0" w:color="auto"/>
                                    <w:bottom w:val="none" w:sz="0" w:space="0" w:color="auto"/>
                                    <w:right w:val="none" w:sz="0" w:space="0" w:color="auto"/>
                                  </w:divBdr>
                                  <w:divsChild>
                                    <w:div w:id="171072093">
                                      <w:marLeft w:val="0"/>
                                      <w:marRight w:val="0"/>
                                      <w:marTop w:val="0"/>
                                      <w:marBottom w:val="0"/>
                                      <w:divBdr>
                                        <w:top w:val="none" w:sz="0" w:space="0" w:color="auto"/>
                                        <w:left w:val="none" w:sz="0" w:space="0" w:color="auto"/>
                                        <w:bottom w:val="none" w:sz="0" w:space="0" w:color="auto"/>
                                        <w:right w:val="none" w:sz="0" w:space="0" w:color="auto"/>
                                      </w:divBdr>
                                      <w:divsChild>
                                        <w:div w:id="1100681424">
                                          <w:marLeft w:val="0"/>
                                          <w:marRight w:val="0"/>
                                          <w:marTop w:val="0"/>
                                          <w:marBottom w:val="0"/>
                                          <w:divBdr>
                                            <w:top w:val="none" w:sz="0" w:space="0" w:color="auto"/>
                                            <w:left w:val="none" w:sz="0" w:space="0" w:color="auto"/>
                                            <w:bottom w:val="none" w:sz="0" w:space="0" w:color="auto"/>
                                            <w:right w:val="none" w:sz="0" w:space="0" w:color="auto"/>
                                          </w:divBdr>
                                          <w:divsChild>
                                            <w:div w:id="1619602513">
                                              <w:marLeft w:val="0"/>
                                              <w:marRight w:val="0"/>
                                              <w:marTop w:val="0"/>
                                              <w:marBottom w:val="0"/>
                                              <w:divBdr>
                                                <w:top w:val="none" w:sz="0" w:space="0" w:color="auto"/>
                                                <w:left w:val="none" w:sz="0" w:space="0" w:color="auto"/>
                                                <w:bottom w:val="none" w:sz="0" w:space="0" w:color="auto"/>
                                                <w:right w:val="none" w:sz="0" w:space="0" w:color="auto"/>
                                              </w:divBdr>
                                              <w:divsChild>
                                                <w:div w:id="946080267">
                                                  <w:marLeft w:val="0"/>
                                                  <w:marRight w:val="0"/>
                                                  <w:marTop w:val="0"/>
                                                  <w:marBottom w:val="0"/>
                                                  <w:divBdr>
                                                    <w:top w:val="none" w:sz="0" w:space="0" w:color="auto"/>
                                                    <w:left w:val="none" w:sz="0" w:space="0" w:color="auto"/>
                                                    <w:bottom w:val="none" w:sz="0" w:space="0" w:color="auto"/>
                                                    <w:right w:val="none" w:sz="0" w:space="0" w:color="auto"/>
                                                  </w:divBdr>
                                                  <w:divsChild>
                                                    <w:div w:id="1287811044">
                                                      <w:marLeft w:val="0"/>
                                                      <w:marRight w:val="0"/>
                                                      <w:marTop w:val="0"/>
                                                      <w:marBottom w:val="0"/>
                                                      <w:divBdr>
                                                        <w:top w:val="none" w:sz="0" w:space="0" w:color="auto"/>
                                                        <w:left w:val="none" w:sz="0" w:space="0" w:color="auto"/>
                                                        <w:bottom w:val="none" w:sz="0" w:space="0" w:color="auto"/>
                                                        <w:right w:val="none" w:sz="0" w:space="0" w:color="auto"/>
                                                      </w:divBdr>
                                                      <w:divsChild>
                                                        <w:div w:id="1205869422">
                                                          <w:marLeft w:val="0"/>
                                                          <w:marRight w:val="0"/>
                                                          <w:marTop w:val="0"/>
                                                          <w:marBottom w:val="0"/>
                                                          <w:divBdr>
                                                            <w:top w:val="none" w:sz="0" w:space="0" w:color="auto"/>
                                                            <w:left w:val="none" w:sz="0" w:space="0" w:color="auto"/>
                                                            <w:bottom w:val="none" w:sz="0" w:space="0" w:color="auto"/>
                                                            <w:right w:val="none" w:sz="0" w:space="0" w:color="auto"/>
                                                          </w:divBdr>
                                                          <w:divsChild>
                                                            <w:div w:id="37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5379084">
      <w:bodyDiv w:val="1"/>
      <w:marLeft w:val="0"/>
      <w:marRight w:val="0"/>
      <w:marTop w:val="0"/>
      <w:marBottom w:val="0"/>
      <w:divBdr>
        <w:top w:val="none" w:sz="0" w:space="0" w:color="auto"/>
        <w:left w:val="none" w:sz="0" w:space="0" w:color="auto"/>
        <w:bottom w:val="none" w:sz="0" w:space="0" w:color="auto"/>
        <w:right w:val="none" w:sz="0" w:space="0" w:color="auto"/>
      </w:divBdr>
    </w:div>
    <w:div w:id="72005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I:\Rapat%20ejurnal\Rapat%20Jurnal%2020%20februari%202020\PETUNJUK%20UNTUK%20PENULIS%20JURNAL%20EDISI%20911.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991FDC153834B969E111D20C4A41587"/>
        <w:category>
          <w:name w:val="General"/>
          <w:gallery w:val="placeholder"/>
        </w:category>
        <w:types>
          <w:type w:val="bbPlcHdr"/>
        </w:types>
        <w:behaviors>
          <w:behavior w:val="content"/>
        </w:behaviors>
        <w:guid w:val="{9E8C34B7-98F7-4A4E-BC8A-60D6B8F2B609}"/>
      </w:docPartPr>
      <w:docPartBody>
        <w:p w:rsidR="002F3719" w:rsidRDefault="0067673F">
          <w:pPr>
            <w:pStyle w:val="4991FDC153834B969E111D20C4A41587"/>
          </w:pPr>
          <w:r w:rsidRPr="0026455B">
            <w:rPr>
              <w:rStyle w:val="PlaceholderText"/>
            </w:rPr>
            <w:t>Click or tap here to enter text.</w:t>
          </w:r>
        </w:p>
      </w:docPartBody>
    </w:docPart>
    <w:docPart>
      <w:docPartPr>
        <w:name w:val="045F5EEB2CF74B6493A89434405C1599"/>
        <w:category>
          <w:name w:val="General"/>
          <w:gallery w:val="placeholder"/>
        </w:category>
        <w:types>
          <w:type w:val="bbPlcHdr"/>
        </w:types>
        <w:behaviors>
          <w:behavior w:val="content"/>
        </w:behaviors>
        <w:guid w:val="{07DD4A67-D5E6-4868-A1B5-EC93DA71354D}"/>
      </w:docPartPr>
      <w:docPartBody>
        <w:p w:rsidR="002F3719" w:rsidRDefault="00A37623" w:rsidP="00A37623">
          <w:pPr>
            <w:pStyle w:val="045F5EEB2CF74B6493A89434405C15991"/>
          </w:pPr>
          <w:r w:rsidRPr="00AF4565">
            <w:rPr>
              <w:rStyle w:val="PlaceholderText"/>
            </w:rPr>
            <w:t>Click or tap here to enter text.</w:t>
          </w:r>
        </w:p>
      </w:docPartBody>
    </w:docPart>
    <w:docPart>
      <w:docPartPr>
        <w:name w:val="5E392123DC6043958546C6AA1F4195AC"/>
        <w:category>
          <w:name w:val="General"/>
          <w:gallery w:val="placeholder"/>
        </w:category>
        <w:types>
          <w:type w:val="bbPlcHdr"/>
        </w:types>
        <w:behaviors>
          <w:behavior w:val="content"/>
        </w:behaviors>
        <w:guid w:val="{A12E2FF3-8E45-4619-BC88-B1BCECF0F548}"/>
      </w:docPartPr>
      <w:docPartBody>
        <w:p w:rsidR="002F3719" w:rsidRDefault="0067673F">
          <w:pPr>
            <w:pStyle w:val="5E392123DC6043958546C6AA1F4195AC"/>
          </w:pPr>
          <w:r w:rsidRPr="00AF4565">
            <w:rPr>
              <w:rStyle w:val="PlaceholderText"/>
            </w:rPr>
            <w:t>Click or tap here to enter text.</w:t>
          </w:r>
        </w:p>
      </w:docPartBody>
    </w:docPart>
    <w:docPart>
      <w:docPartPr>
        <w:name w:val="6B02E431ABF0497FADD397832A01F376"/>
        <w:category>
          <w:name w:val="General"/>
          <w:gallery w:val="placeholder"/>
        </w:category>
        <w:types>
          <w:type w:val="bbPlcHdr"/>
        </w:types>
        <w:behaviors>
          <w:behavior w:val="content"/>
        </w:behaviors>
        <w:guid w:val="{0E567C8F-1387-4EC4-96A8-4297318867E6}"/>
      </w:docPartPr>
      <w:docPartBody>
        <w:p w:rsidR="002F3719" w:rsidRDefault="0067673F">
          <w:pPr>
            <w:pStyle w:val="6B02E431ABF0497FADD397832A01F376"/>
          </w:pPr>
          <w:r w:rsidRPr="00AF4565">
            <w:rPr>
              <w:rStyle w:val="PlaceholderText"/>
            </w:rPr>
            <w:t>Click or tap here to enter text.</w:t>
          </w:r>
        </w:p>
      </w:docPartBody>
    </w:docPart>
    <w:docPart>
      <w:docPartPr>
        <w:name w:val="6641F219E91145D2A6FA5411686961DE"/>
        <w:category>
          <w:name w:val="General"/>
          <w:gallery w:val="placeholder"/>
        </w:category>
        <w:types>
          <w:type w:val="bbPlcHdr"/>
        </w:types>
        <w:behaviors>
          <w:behavior w:val="content"/>
        </w:behaviors>
        <w:guid w:val="{DEC4941C-6B6E-4525-AF9E-683CFA0E0F4A}"/>
      </w:docPartPr>
      <w:docPartBody>
        <w:p w:rsidR="002F3719" w:rsidRDefault="0067673F">
          <w:pPr>
            <w:pStyle w:val="6641F219E91145D2A6FA5411686961DE"/>
          </w:pPr>
          <w:r w:rsidRPr="00AF4565">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FDEED12-FD33-4684-B470-6E13E64F8FF3}"/>
      </w:docPartPr>
      <w:docPartBody>
        <w:p w:rsidR="00D71FDB" w:rsidRDefault="00D42270">
          <w:r w:rsidRPr="00252F5C">
            <w:rPr>
              <w:rStyle w:val="PlaceholderText"/>
            </w:rPr>
            <w:t>Click or tap here to enter text.</w:t>
          </w:r>
        </w:p>
      </w:docPartBody>
    </w:docPart>
    <w:docPart>
      <w:docPartPr>
        <w:name w:val="8E8AF401CD6C4CFA9F28EF7DC6CE48B0"/>
        <w:category>
          <w:name w:val="General"/>
          <w:gallery w:val="placeholder"/>
        </w:category>
        <w:types>
          <w:type w:val="bbPlcHdr"/>
        </w:types>
        <w:behaviors>
          <w:behavior w:val="content"/>
        </w:behaviors>
        <w:guid w:val="{ED0B537D-E5A3-4DC4-8FA2-1C1608AF3BB4}"/>
      </w:docPartPr>
      <w:docPartBody>
        <w:p w:rsidR="00492E9B" w:rsidRDefault="00C2584E" w:rsidP="00C2584E">
          <w:pPr>
            <w:pStyle w:val="8E8AF401CD6C4CFA9F28EF7DC6CE48B0"/>
          </w:pPr>
          <w:r w:rsidRPr="00252F5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823809"/>
    <w:multiLevelType w:val="hybridMultilevel"/>
    <w:tmpl w:val="E714AF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73F"/>
    <w:rsid w:val="001605C5"/>
    <w:rsid w:val="002D66E8"/>
    <w:rsid w:val="002F3719"/>
    <w:rsid w:val="00325AFD"/>
    <w:rsid w:val="003811F5"/>
    <w:rsid w:val="00492E9B"/>
    <w:rsid w:val="004E02DF"/>
    <w:rsid w:val="006054F8"/>
    <w:rsid w:val="0067673F"/>
    <w:rsid w:val="0069201C"/>
    <w:rsid w:val="007020E9"/>
    <w:rsid w:val="008E2902"/>
    <w:rsid w:val="009B2BDB"/>
    <w:rsid w:val="00A37623"/>
    <w:rsid w:val="00BB7A60"/>
    <w:rsid w:val="00C2584E"/>
    <w:rsid w:val="00D42270"/>
    <w:rsid w:val="00D71FDB"/>
    <w:rsid w:val="00D92178"/>
    <w:rsid w:val="00FB51B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2902"/>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2902"/>
    <w:rPr>
      <w:color w:val="808080"/>
    </w:rPr>
  </w:style>
  <w:style w:type="paragraph" w:customStyle="1" w:styleId="4991FDC153834B969E111D20C4A41587">
    <w:name w:val="4991FDC153834B969E111D20C4A41587"/>
  </w:style>
  <w:style w:type="paragraph" w:customStyle="1" w:styleId="045F5EEB2CF74B6493A89434405C1599">
    <w:name w:val="045F5EEB2CF74B6493A89434405C1599"/>
  </w:style>
  <w:style w:type="paragraph" w:customStyle="1" w:styleId="4C3E59543128488BBBD09CC2E12F3EE0">
    <w:name w:val="4C3E59543128488BBBD09CC2E12F3EE0"/>
  </w:style>
  <w:style w:type="paragraph" w:customStyle="1" w:styleId="25329FEC9B324E878A2AC7C446DC0C29">
    <w:name w:val="25329FEC9B324E878A2AC7C446DC0C29"/>
  </w:style>
  <w:style w:type="paragraph" w:customStyle="1" w:styleId="A41F69C18B2E49239079E2F1C7FA9873">
    <w:name w:val="A41F69C18B2E49239079E2F1C7FA9873"/>
  </w:style>
  <w:style w:type="paragraph" w:customStyle="1" w:styleId="4D196B04988743C0AA45E3495D9E3E91">
    <w:name w:val="4D196B04988743C0AA45E3495D9E3E91"/>
  </w:style>
  <w:style w:type="paragraph" w:customStyle="1" w:styleId="5E392123DC6043958546C6AA1F4195AC">
    <w:name w:val="5E392123DC6043958546C6AA1F4195AC"/>
  </w:style>
  <w:style w:type="paragraph" w:customStyle="1" w:styleId="6B02E431ABF0497FADD397832A01F376">
    <w:name w:val="6B02E431ABF0497FADD397832A01F376"/>
  </w:style>
  <w:style w:type="paragraph" w:customStyle="1" w:styleId="6BFBEE406AFD4E17A4A92D05A0C1DD77">
    <w:name w:val="6BFBEE406AFD4E17A4A92D05A0C1DD77"/>
  </w:style>
  <w:style w:type="paragraph" w:customStyle="1" w:styleId="6641F219E91145D2A6FA5411686961DE">
    <w:name w:val="6641F219E91145D2A6FA5411686961DE"/>
  </w:style>
  <w:style w:type="paragraph" w:customStyle="1" w:styleId="01701059319E41DA99C4194416E5D229">
    <w:name w:val="01701059319E41DA99C4194416E5D229"/>
    <w:rsid w:val="00A37623"/>
  </w:style>
  <w:style w:type="paragraph" w:customStyle="1" w:styleId="6173973F4E6E4FA1ABBD35620104BB5A">
    <w:name w:val="6173973F4E6E4FA1ABBD35620104BB5A"/>
    <w:rsid w:val="00A37623"/>
  </w:style>
  <w:style w:type="paragraph" w:customStyle="1" w:styleId="CF5C768224BD4F03875EC141FDB04434">
    <w:name w:val="CF5C768224BD4F03875EC141FDB04434"/>
    <w:rsid w:val="00A37623"/>
  </w:style>
  <w:style w:type="paragraph" w:customStyle="1" w:styleId="377013EBDE0141FEA468319C6BC6AA07">
    <w:name w:val="377013EBDE0141FEA468319C6BC6AA07"/>
    <w:rsid w:val="00A37623"/>
  </w:style>
  <w:style w:type="paragraph" w:customStyle="1" w:styleId="86A907F350304B27B99B7CE04D1CA804">
    <w:name w:val="86A907F350304B27B99B7CE04D1CA804"/>
    <w:rsid w:val="00A37623"/>
  </w:style>
  <w:style w:type="paragraph" w:customStyle="1" w:styleId="E818378773D54A52879DE6348C3B03FD">
    <w:name w:val="E818378773D54A52879DE6348C3B03FD"/>
    <w:rsid w:val="00A37623"/>
  </w:style>
  <w:style w:type="paragraph" w:customStyle="1" w:styleId="285AE2ABFB1A4052A49F4BB8DB51223C">
    <w:name w:val="285AE2ABFB1A4052A49F4BB8DB51223C"/>
    <w:rsid w:val="00A37623"/>
  </w:style>
  <w:style w:type="paragraph" w:customStyle="1" w:styleId="045F5EEB2CF74B6493A89434405C15991">
    <w:name w:val="045F5EEB2CF74B6493A89434405C15991"/>
    <w:rsid w:val="00A37623"/>
    <w:pPr>
      <w:spacing w:after="0" w:line="240" w:lineRule="auto"/>
    </w:pPr>
    <w:rPr>
      <w:rFonts w:ascii="Times New Roman" w:eastAsia="Times New Roman" w:hAnsi="Times New Roman" w:cs="Times New Roman"/>
      <w:sz w:val="20"/>
      <w:szCs w:val="20"/>
      <w:lang w:val="en-GB" w:eastAsia="en-US"/>
    </w:rPr>
  </w:style>
  <w:style w:type="paragraph" w:customStyle="1" w:styleId="19FACE4F87F348BEA95652D71160A6E6">
    <w:name w:val="19FACE4F87F348BEA95652D71160A6E6"/>
    <w:rsid w:val="00A37623"/>
  </w:style>
  <w:style w:type="paragraph" w:customStyle="1" w:styleId="A01FA6695CE74172AC7AC771841E7885">
    <w:name w:val="A01FA6695CE74172AC7AC771841E7885"/>
    <w:rsid w:val="00A37623"/>
  </w:style>
  <w:style w:type="paragraph" w:customStyle="1" w:styleId="884789C4A435498D967543F302F8C345">
    <w:name w:val="884789C4A435498D967543F302F8C345"/>
    <w:rsid w:val="00C2584E"/>
  </w:style>
  <w:style w:type="paragraph" w:customStyle="1" w:styleId="8E8AF401CD6C4CFA9F28EF7DC6CE48B0">
    <w:name w:val="8E8AF401CD6C4CFA9F28EF7DC6CE48B0"/>
    <w:rsid w:val="00C2584E"/>
  </w:style>
  <w:style w:type="character" w:customStyle="1" w:styleId="Heading1Char">
    <w:name w:val="Heading 1 Char"/>
    <w:basedOn w:val="DefaultParagraphFont"/>
    <w:link w:val="Heading1"/>
    <w:uiPriority w:val="9"/>
    <w:rsid w:val="008E2902"/>
    <w:rPr>
      <w:rFonts w:asciiTheme="majorHAnsi" w:eastAsiaTheme="majorEastAsia" w:hAnsiTheme="majorHAnsi" w:cstheme="majorBidi"/>
      <w:color w:val="2F5496" w:themeColor="accent1" w:themeShade="BF"/>
      <w:sz w:val="32"/>
      <w:szCs w:val="32"/>
      <w:lang w:val="en-GB" w:eastAsia="en-US"/>
    </w:rPr>
  </w:style>
  <w:style w:type="paragraph" w:styleId="ListParagraph">
    <w:name w:val="List Paragraph"/>
    <w:aliases w:val="Body of text"/>
    <w:basedOn w:val="Normal"/>
    <w:link w:val="ListParagraphChar"/>
    <w:uiPriority w:val="34"/>
    <w:qFormat/>
    <w:rsid w:val="008E2902"/>
    <w:pPr>
      <w:spacing w:after="0" w:line="240" w:lineRule="auto"/>
      <w:ind w:left="720"/>
      <w:contextualSpacing/>
    </w:pPr>
    <w:rPr>
      <w:rFonts w:ascii="Times New Roman" w:eastAsia="Times New Roman" w:hAnsi="Times New Roman" w:cs="Times New Roman"/>
      <w:sz w:val="20"/>
      <w:szCs w:val="20"/>
      <w:lang w:val="en-GB" w:eastAsia="en-US"/>
    </w:rPr>
  </w:style>
  <w:style w:type="character" w:customStyle="1" w:styleId="ListParagraphChar">
    <w:name w:val="List Paragraph Char"/>
    <w:aliases w:val="Body of text Char"/>
    <w:basedOn w:val="DefaultParagraphFont"/>
    <w:link w:val="ListParagraph"/>
    <w:uiPriority w:val="34"/>
    <w:rsid w:val="008E2902"/>
    <w:rPr>
      <w:rFonts w:ascii="Times New Roman" w:eastAsia="Times New Roman" w:hAnsi="Times New Roman" w:cs="Times New Roman"/>
      <w:sz w:val="20"/>
      <w:szCs w:val="20"/>
      <w:lang w:val="en-GB" w:eastAsia="en-US"/>
    </w:rPr>
  </w:style>
  <w:style w:type="character" w:customStyle="1" w:styleId="isijme">
    <w:name w:val="isijme"/>
    <w:basedOn w:val="DefaultParagraphFont"/>
    <w:uiPriority w:val="1"/>
    <w:rsid w:val="008E2902"/>
    <w:rPr>
      <w:rFonts w:ascii="Times New Roman" w:hAnsi="Times New Roman"/>
      <w:b w:val="0"/>
      <w:sz w:val="22"/>
    </w:rPr>
  </w:style>
  <w:style w:type="paragraph" w:customStyle="1" w:styleId="6BFBEE406AFD4E17A4A92D05A0C1DD771">
    <w:name w:val="6BFBEE406AFD4E17A4A92D05A0C1DD771"/>
    <w:rsid w:val="008E2902"/>
    <w:pPr>
      <w:spacing w:after="0" w:line="240" w:lineRule="auto"/>
      <w:ind w:left="720"/>
      <w:contextualSpacing/>
    </w:pPr>
    <w:rPr>
      <w:rFonts w:ascii="Times New Roman" w:eastAsia="Times New Roman" w:hAnsi="Times New Roman" w:cs="Times New Roman"/>
      <w:sz w:val="20"/>
      <w:szCs w:val="20"/>
      <w:lang w:val="en-GB"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167A8-9823-421D-961A-60D275073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PETUNJUK UNTUK PENULIS JURNAL EDISI 911.dotm</Template>
  <TotalTime>851</TotalTime>
  <Pages>9</Pages>
  <Words>3618</Words>
  <Characters>20624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 Maggang</dc:creator>
  <cp:keywords/>
  <dc:description/>
  <cp:lastModifiedBy>Hoday1</cp:lastModifiedBy>
  <cp:revision>180</cp:revision>
  <cp:lastPrinted>2019-12-20T06:56:00Z</cp:lastPrinted>
  <dcterms:created xsi:type="dcterms:W3CDTF">2020-10-11T04:10:00Z</dcterms:created>
  <dcterms:modified xsi:type="dcterms:W3CDTF">2020-10-15T14:42:00Z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4861cb29-b630-3fb9-bc61-130aa6113f00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